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6608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BENYN</w:t>
      </w:r>
      <w:r>
        <w:rPr>
          <w:rFonts w:ascii="Times New Roman" w:hAnsi="Times New Roman" w:cs="Times New Roman"/>
        </w:rPr>
        <w:t xml:space="preserve">        (fl.1483)</w:t>
      </w:r>
    </w:p>
    <w:p w14:paraId="3B562F34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Montagu, Somerset. Gentleman.</w:t>
      </w:r>
    </w:p>
    <w:p w14:paraId="745D9FC0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</w:p>
    <w:p w14:paraId="46C67BFD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</w:p>
    <w:p w14:paraId="478F80D6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St.Clere</w:t>
      </w:r>
      <w:proofErr w:type="spellEnd"/>
      <w:r>
        <w:rPr>
          <w:rFonts w:ascii="Times New Roman" w:hAnsi="Times New Roman" w:cs="Times New Roman"/>
        </w:rPr>
        <w:t>(q.v.) brought a plaint of trespass and assault against him and</w:t>
      </w:r>
    </w:p>
    <w:p w14:paraId="674E691B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Benyn of Oxford(q.v.).</w:t>
      </w:r>
    </w:p>
    <w:p w14:paraId="46232912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4DEB5F78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</w:p>
    <w:p w14:paraId="59BA66D1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</w:p>
    <w:p w14:paraId="5F07532A" w14:textId="77777777" w:rsidR="00213D57" w:rsidRDefault="00213D57" w:rsidP="00213D57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2026</w:t>
      </w:r>
    </w:p>
    <w:p w14:paraId="7E45F8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D502" w14:textId="77777777" w:rsidR="00717BB7" w:rsidRDefault="00717BB7" w:rsidP="00086E2C">
      <w:pPr>
        <w:spacing w:after="0" w:line="240" w:lineRule="auto"/>
      </w:pPr>
      <w:r>
        <w:separator/>
      </w:r>
    </w:p>
  </w:endnote>
  <w:endnote w:type="continuationSeparator" w:id="0">
    <w:p w14:paraId="329AB892" w14:textId="77777777" w:rsidR="00717BB7" w:rsidRDefault="00717B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13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0A1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79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734D" w14:textId="77777777" w:rsidR="00717BB7" w:rsidRDefault="00717BB7" w:rsidP="00086E2C">
      <w:pPr>
        <w:spacing w:after="0" w:line="240" w:lineRule="auto"/>
      </w:pPr>
      <w:r>
        <w:separator/>
      </w:r>
    </w:p>
  </w:footnote>
  <w:footnote w:type="continuationSeparator" w:id="0">
    <w:p w14:paraId="57DE9A94" w14:textId="77777777" w:rsidR="00717BB7" w:rsidRDefault="00717B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943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24F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20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57"/>
    <w:rsid w:val="00086E2C"/>
    <w:rsid w:val="000A2E7A"/>
    <w:rsid w:val="00213D57"/>
    <w:rsid w:val="002244B7"/>
    <w:rsid w:val="00314D94"/>
    <w:rsid w:val="00617568"/>
    <w:rsid w:val="006E68FA"/>
    <w:rsid w:val="00717BB7"/>
    <w:rsid w:val="00B967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437B"/>
  <w15:chartTrackingRefBased/>
  <w15:docId w15:val="{94F5313E-37EE-4985-970D-C0B390EB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13D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2026-04-02T17:29:00Z</dcterms:created>
  <dcterms:modified xsi:type="dcterms:W3CDTF">2026-04-02T17:31:00Z</dcterms:modified>
</cp:coreProperties>
</file>