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FCC4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  <w:r>
        <w:rPr>
          <w:u w:val="single"/>
        </w:rPr>
        <w:t>John BENTON</w:t>
      </w:r>
      <w:r>
        <w:t xml:space="preserve">         </w:t>
      </w:r>
      <w:r>
        <w:rPr>
          <w:rFonts w:cs="Times New Roman"/>
          <w:szCs w:val="24"/>
          <w:lang w:val="en-GB"/>
        </w:rPr>
        <w:t>(fl.1469)</w:t>
      </w:r>
    </w:p>
    <w:p w14:paraId="750AE735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Goldsmith.</w:t>
      </w:r>
    </w:p>
    <w:p w14:paraId="3E54CDB2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</w:p>
    <w:p w14:paraId="5663FFCD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</w:p>
    <w:p w14:paraId="55594904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brought a plaint of trespass against him and 5 others.</w:t>
      </w:r>
    </w:p>
    <w:p w14:paraId="5D530DB8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64241EE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</w:p>
    <w:p w14:paraId="46E82B7D" w14:textId="77777777" w:rsidR="00880971" w:rsidRDefault="00880971" w:rsidP="00880971">
      <w:pPr>
        <w:pStyle w:val="NoSpacing"/>
        <w:rPr>
          <w:rFonts w:cs="Times New Roman"/>
          <w:szCs w:val="24"/>
          <w:lang w:val="en-GB"/>
        </w:rPr>
      </w:pPr>
    </w:p>
    <w:p w14:paraId="53D9470E" w14:textId="77777777" w:rsidR="00880971" w:rsidRDefault="00880971" w:rsidP="00880971">
      <w:pPr>
        <w:pStyle w:val="NoSpacing"/>
      </w:pPr>
      <w:r>
        <w:t>26 January 2026</w:t>
      </w:r>
    </w:p>
    <w:p w14:paraId="7CA0007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873DA" w14:textId="77777777" w:rsidR="00707232" w:rsidRDefault="00707232" w:rsidP="00086E2C">
      <w:pPr>
        <w:spacing w:after="0" w:line="240" w:lineRule="auto"/>
      </w:pPr>
      <w:r>
        <w:separator/>
      </w:r>
    </w:p>
  </w:endnote>
  <w:endnote w:type="continuationSeparator" w:id="0">
    <w:p w14:paraId="4ABA14D6" w14:textId="77777777" w:rsidR="00707232" w:rsidRDefault="0070723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EC3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8DC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A8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A9D4" w14:textId="77777777" w:rsidR="00707232" w:rsidRDefault="00707232" w:rsidP="00086E2C">
      <w:pPr>
        <w:spacing w:after="0" w:line="240" w:lineRule="auto"/>
      </w:pPr>
      <w:r>
        <w:separator/>
      </w:r>
    </w:p>
  </w:footnote>
  <w:footnote w:type="continuationSeparator" w:id="0">
    <w:p w14:paraId="1383B1F5" w14:textId="77777777" w:rsidR="00707232" w:rsidRDefault="0070723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E3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C4A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30A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71"/>
    <w:rsid w:val="00086E2C"/>
    <w:rsid w:val="000A2E7A"/>
    <w:rsid w:val="002244B7"/>
    <w:rsid w:val="00314D94"/>
    <w:rsid w:val="005B5981"/>
    <w:rsid w:val="00617568"/>
    <w:rsid w:val="006E68FA"/>
    <w:rsid w:val="00707232"/>
    <w:rsid w:val="0088097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58F64"/>
  <w15:chartTrackingRefBased/>
  <w15:docId w15:val="{B85FDDE4-F202-47E0-A316-4B40FA6F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8097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8097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148</Characters>
  <Application>Microsoft Office Word</Application>
  <DocSecurity>0</DocSecurity>
  <Lines>9</Lines>
  <Paragraphs>5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2026-01-27T22:44:00Z</dcterms:created>
  <dcterms:modified xsi:type="dcterms:W3CDTF">2026-01-27T22:45:00Z</dcterms:modified>
</cp:coreProperties>
</file>