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41614" w14:textId="77777777" w:rsidR="00C92374" w:rsidRDefault="00C92374" w:rsidP="00C92374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BENTLEY</w:t>
      </w:r>
      <w:r>
        <w:rPr>
          <w:rFonts w:cs="Times New Roman"/>
        </w:rPr>
        <w:t xml:space="preserve">          (fl.1423)</w:t>
      </w:r>
    </w:p>
    <w:p w14:paraId="134FB40B" w14:textId="77777777" w:rsidR="00C92374" w:rsidRDefault="00C92374" w:rsidP="00C92374">
      <w:pPr>
        <w:pStyle w:val="NoSpacing"/>
        <w:rPr>
          <w:rFonts w:cs="Times New Roman"/>
        </w:rPr>
      </w:pPr>
    </w:p>
    <w:p w14:paraId="73BAB501" w14:textId="77777777" w:rsidR="00C92374" w:rsidRDefault="00C92374" w:rsidP="00C92374">
      <w:pPr>
        <w:pStyle w:val="NoSpacing"/>
        <w:rPr>
          <w:rFonts w:cs="Times New Roman"/>
        </w:rPr>
      </w:pPr>
    </w:p>
    <w:p w14:paraId="5CBECB3E" w14:textId="77777777" w:rsidR="00C92374" w:rsidRDefault="00C92374" w:rsidP="00C92374">
      <w:pPr>
        <w:pStyle w:val="NoSpacing"/>
        <w:rPr>
          <w:rFonts w:cs="Times New Roman"/>
        </w:rPr>
      </w:pPr>
      <w:r>
        <w:rPr>
          <w:rFonts w:cs="Times New Roman"/>
        </w:rPr>
        <w:t xml:space="preserve">  8 Feb.1423</w:t>
      </w:r>
      <w:r>
        <w:rPr>
          <w:rFonts w:cs="Times New Roman"/>
        </w:rPr>
        <w:tab/>
        <w:t>He and Richard Densill(q.v.) were commissioned to levy and collect the alien</w:t>
      </w:r>
    </w:p>
    <w:p w14:paraId="1E87E84F" w14:textId="77777777" w:rsidR="00C92374" w:rsidRDefault="00C92374" w:rsidP="00C92374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subsidy and the subsidies on cloths for export in the port of Plymouth and</w:t>
      </w:r>
    </w:p>
    <w:p w14:paraId="5EE7EFEC" w14:textId="77777777" w:rsidR="00C92374" w:rsidRDefault="00C92374" w:rsidP="00C92374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all adjacent ports and places.     (C.F.R. 1422-30 p.20)</w:t>
      </w:r>
    </w:p>
    <w:p w14:paraId="02EC06AE" w14:textId="77777777" w:rsidR="00C92374" w:rsidRDefault="00C92374" w:rsidP="00C92374">
      <w:pPr>
        <w:pStyle w:val="NoSpacing"/>
        <w:rPr>
          <w:rFonts w:cs="Times New Roman"/>
        </w:rPr>
      </w:pPr>
    </w:p>
    <w:p w14:paraId="33C901CD" w14:textId="77777777" w:rsidR="00C92374" w:rsidRDefault="00C92374" w:rsidP="00C92374">
      <w:pPr>
        <w:pStyle w:val="NoSpacing"/>
        <w:rPr>
          <w:rFonts w:cs="Times New Roman"/>
        </w:rPr>
      </w:pPr>
    </w:p>
    <w:p w14:paraId="4156DEFB" w14:textId="77777777" w:rsidR="00C92374" w:rsidRDefault="00C92374" w:rsidP="00C92374">
      <w:pPr>
        <w:pStyle w:val="NoSpacing"/>
        <w:rPr>
          <w:rFonts w:cs="Times New Roman"/>
        </w:rPr>
      </w:pPr>
      <w:r>
        <w:rPr>
          <w:rFonts w:cs="Times New Roman"/>
        </w:rPr>
        <w:t>3 May 2026</w:t>
      </w:r>
    </w:p>
    <w:p w14:paraId="28B6D38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12AB5" w14:textId="77777777" w:rsidR="00A8107F" w:rsidRDefault="00A8107F" w:rsidP="00086E2C">
      <w:pPr>
        <w:spacing w:after="0" w:line="240" w:lineRule="auto"/>
      </w:pPr>
      <w:r>
        <w:separator/>
      </w:r>
    </w:p>
  </w:endnote>
  <w:endnote w:type="continuationSeparator" w:id="0">
    <w:p w14:paraId="5D69A975" w14:textId="77777777" w:rsidR="00A8107F" w:rsidRDefault="00A8107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8F6B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DA27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4D90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5A851" w14:textId="77777777" w:rsidR="00A8107F" w:rsidRDefault="00A8107F" w:rsidP="00086E2C">
      <w:pPr>
        <w:spacing w:after="0" w:line="240" w:lineRule="auto"/>
      </w:pPr>
      <w:r>
        <w:separator/>
      </w:r>
    </w:p>
  </w:footnote>
  <w:footnote w:type="continuationSeparator" w:id="0">
    <w:p w14:paraId="15E6731A" w14:textId="77777777" w:rsidR="00A8107F" w:rsidRDefault="00A8107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84DE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7D4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7BFD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374"/>
    <w:rsid w:val="00086E2C"/>
    <w:rsid w:val="000A2E7A"/>
    <w:rsid w:val="002244B7"/>
    <w:rsid w:val="00314D94"/>
    <w:rsid w:val="005435B9"/>
    <w:rsid w:val="00617568"/>
    <w:rsid w:val="006E68FA"/>
    <w:rsid w:val="008E56AD"/>
    <w:rsid w:val="00A8107F"/>
    <w:rsid w:val="00AF5432"/>
    <w:rsid w:val="00AF65CA"/>
    <w:rsid w:val="00C9237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41018"/>
  <w15:chartTrackingRefBased/>
  <w15:docId w15:val="{1714B57E-31A0-4C68-AE9B-68E3FA34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2026-05-03T14:47:00Z</dcterms:created>
  <dcterms:modified xsi:type="dcterms:W3CDTF">2026-05-03T14:48:00Z</dcterms:modified>
</cp:coreProperties>
</file>