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30683" w14:textId="77777777" w:rsidR="00F74AAB" w:rsidRDefault="00F74AAB" w:rsidP="00F74AAB">
      <w:pPr>
        <w:pStyle w:val="NoSpacing"/>
      </w:pPr>
      <w:r>
        <w:rPr>
          <w:u w:val="single"/>
        </w:rPr>
        <w:t>Edward BENSTEDE</w:t>
      </w:r>
      <w:r>
        <w:t xml:space="preserve">      (fl.1401)</w:t>
      </w:r>
    </w:p>
    <w:p w14:paraId="660DC719" w14:textId="77777777" w:rsidR="00F74AAB" w:rsidRDefault="00F74AAB" w:rsidP="00F74AAB">
      <w:pPr>
        <w:pStyle w:val="NoSpacing"/>
      </w:pPr>
    </w:p>
    <w:p w14:paraId="399BFF6C" w14:textId="77777777" w:rsidR="00F74AAB" w:rsidRDefault="00F74AAB" w:rsidP="00F74AAB">
      <w:pPr>
        <w:pStyle w:val="NoSpacing"/>
      </w:pPr>
    </w:p>
    <w:p w14:paraId="30A296F2" w14:textId="77777777" w:rsidR="00F74AAB" w:rsidRDefault="00F74AAB" w:rsidP="00F74AAB">
      <w:pPr>
        <w:pStyle w:val="NoSpacing"/>
      </w:pPr>
      <w:r>
        <w:t>16 May1401</w:t>
      </w:r>
      <w:r>
        <w:tab/>
        <w:t>He was on a commission of the peace for Hertfordshire.</w:t>
      </w:r>
    </w:p>
    <w:p w14:paraId="68858B0B" w14:textId="77777777" w:rsidR="00F74AAB" w:rsidRDefault="00F74AAB" w:rsidP="00F74AAB">
      <w:pPr>
        <w:pStyle w:val="NoSpacing"/>
      </w:pPr>
      <w:r>
        <w:tab/>
      </w:r>
      <w:r>
        <w:tab/>
        <w:t>(C.P.R. 1399-1401 p.559)</w:t>
      </w:r>
    </w:p>
    <w:p w14:paraId="6634099F" w14:textId="77777777" w:rsidR="00F74AAB" w:rsidRDefault="00F74AAB" w:rsidP="00F74AAB">
      <w:pPr>
        <w:pStyle w:val="NoSpacing"/>
      </w:pPr>
    </w:p>
    <w:p w14:paraId="756216CA" w14:textId="77777777" w:rsidR="00F74AAB" w:rsidRDefault="00F74AAB" w:rsidP="00F74AAB">
      <w:pPr>
        <w:pStyle w:val="NoSpacing"/>
      </w:pPr>
    </w:p>
    <w:p w14:paraId="4F113127" w14:textId="77777777" w:rsidR="00F74AAB" w:rsidRDefault="00F74AAB" w:rsidP="00F74AAB">
      <w:pPr>
        <w:pStyle w:val="NoSpacing"/>
      </w:pPr>
      <w:r>
        <w:t>18 February 2026</w:t>
      </w:r>
    </w:p>
    <w:p w14:paraId="60030EA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168B0" w14:textId="77777777" w:rsidR="005912FD" w:rsidRDefault="005912FD" w:rsidP="00086E2C">
      <w:pPr>
        <w:spacing w:after="0" w:line="240" w:lineRule="auto"/>
      </w:pPr>
      <w:r>
        <w:separator/>
      </w:r>
    </w:p>
  </w:endnote>
  <w:endnote w:type="continuationSeparator" w:id="0">
    <w:p w14:paraId="17745B26" w14:textId="77777777" w:rsidR="005912FD" w:rsidRDefault="005912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186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1AB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24A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1465" w14:textId="77777777" w:rsidR="005912FD" w:rsidRDefault="005912FD" w:rsidP="00086E2C">
      <w:pPr>
        <w:spacing w:after="0" w:line="240" w:lineRule="auto"/>
      </w:pPr>
      <w:r>
        <w:separator/>
      </w:r>
    </w:p>
  </w:footnote>
  <w:footnote w:type="continuationSeparator" w:id="0">
    <w:p w14:paraId="41A23B19" w14:textId="77777777" w:rsidR="005912FD" w:rsidRDefault="005912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3F6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981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05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AB"/>
    <w:rsid w:val="00086E2C"/>
    <w:rsid w:val="000A2E7A"/>
    <w:rsid w:val="002244B7"/>
    <w:rsid w:val="00314D94"/>
    <w:rsid w:val="005912FD"/>
    <w:rsid w:val="00617568"/>
    <w:rsid w:val="006E68FA"/>
    <w:rsid w:val="00C33D60"/>
    <w:rsid w:val="00ED3A55"/>
    <w:rsid w:val="00F479D0"/>
    <w:rsid w:val="00F7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CAED3"/>
  <w15:chartTrackingRefBased/>
  <w15:docId w15:val="{D2AC2936-EF58-4BD8-B862-3ADD7E40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74AA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18</Words>
  <Characters>128</Characters>
  <Application>Microsoft Office Word</Application>
  <DocSecurity>0</DocSecurity>
  <Lines>7</Lines>
  <Paragraphs>4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2026-02-19T07:41:00Z</dcterms:created>
  <dcterms:modified xsi:type="dcterms:W3CDTF">2026-02-19T07:41:00Z</dcterms:modified>
</cp:coreProperties>
</file>