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B5EF7" w14:textId="77777777" w:rsidR="00F84D08" w:rsidRDefault="00F84D08" w:rsidP="00F84D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BENSON</w:t>
      </w:r>
      <w:r>
        <w:rPr>
          <w:rFonts w:cs="Times New Roman"/>
          <w:szCs w:val="24"/>
        </w:rPr>
        <w:t xml:space="preserve">       (fl.1491)</w:t>
      </w:r>
    </w:p>
    <w:p w14:paraId="37571494" w14:textId="77777777" w:rsidR="00F84D08" w:rsidRDefault="00F84D08" w:rsidP="00F84D08">
      <w:pPr>
        <w:pStyle w:val="NoSpacing"/>
        <w:rPr>
          <w:rFonts w:cs="Times New Roman"/>
          <w:szCs w:val="24"/>
        </w:rPr>
      </w:pPr>
    </w:p>
    <w:p w14:paraId="22BD4C5B" w14:textId="77777777" w:rsidR="00F84D08" w:rsidRDefault="00F84D08" w:rsidP="00F84D08">
      <w:pPr>
        <w:pStyle w:val="NoSpacing"/>
        <w:rPr>
          <w:rFonts w:cs="Times New Roman"/>
          <w:szCs w:val="24"/>
        </w:rPr>
      </w:pPr>
    </w:p>
    <w:p w14:paraId="532709B0" w14:textId="77777777" w:rsidR="00F84D08" w:rsidRDefault="00F84D08" w:rsidP="00F84D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1491</w:t>
      </w:r>
      <w:r>
        <w:rPr>
          <w:rFonts w:cs="Times New Roman"/>
          <w:szCs w:val="24"/>
        </w:rPr>
        <w:tab/>
        <w:t xml:space="preserve">He was </w:t>
      </w:r>
      <w:proofErr w:type="gramStart"/>
      <w:r>
        <w:rPr>
          <w:rFonts w:cs="Times New Roman"/>
          <w:szCs w:val="24"/>
        </w:rPr>
        <w:t>stock-keeper</w:t>
      </w:r>
      <w:proofErr w:type="gramEnd"/>
      <w:r>
        <w:rPr>
          <w:rFonts w:cs="Times New Roman"/>
          <w:szCs w:val="24"/>
        </w:rPr>
        <w:t xml:space="preserve"> of the lordship of Middleham.</w:t>
      </w:r>
    </w:p>
    <w:p w14:paraId="1BAB7B7B" w14:textId="77777777" w:rsidR="00F84D08" w:rsidRPr="00981558" w:rsidRDefault="00F84D08" w:rsidP="00F84D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981558">
        <w:rPr>
          <w:rFonts w:cs="Times New Roman"/>
          <w:szCs w:val="24"/>
        </w:rPr>
        <w:t>(“The Lordship of Middleham in 1465-6 and 1473-4 edited by Livia Vissa-Fuchs,</w:t>
      </w:r>
    </w:p>
    <w:p w14:paraId="1CACEFA8" w14:textId="77777777" w:rsidR="00F84D08" w:rsidRPr="00981558" w:rsidRDefault="00F84D08" w:rsidP="00F84D08">
      <w:pPr>
        <w:pStyle w:val="NoSpacing"/>
        <w:ind w:left="1440"/>
        <w:rPr>
          <w:rFonts w:cs="Times New Roman"/>
          <w:szCs w:val="24"/>
        </w:rPr>
      </w:pPr>
      <w:r w:rsidRPr="00981558">
        <w:rPr>
          <w:rFonts w:cs="Times New Roman"/>
          <w:szCs w:val="24"/>
        </w:rPr>
        <w:t>Jonathan Mackman and Anne F. Sutton” published by the York History Trust in</w:t>
      </w:r>
    </w:p>
    <w:p w14:paraId="3172CEEF" w14:textId="77777777" w:rsidR="00F84D08" w:rsidRDefault="00F84D08" w:rsidP="00F84D08">
      <w:pPr>
        <w:pStyle w:val="NoSpacing"/>
        <w:ind w:left="720" w:firstLine="720"/>
        <w:rPr>
          <w:rFonts w:cs="Times New Roman"/>
          <w:szCs w:val="24"/>
        </w:rPr>
      </w:pPr>
      <w:r w:rsidRPr="00981558">
        <w:rPr>
          <w:rFonts w:cs="Times New Roman"/>
          <w:szCs w:val="24"/>
        </w:rPr>
        <w:t>association with Shaun Tyas, 2023 p.</w:t>
      </w:r>
      <w:r>
        <w:rPr>
          <w:rFonts w:cs="Times New Roman"/>
          <w:szCs w:val="24"/>
        </w:rPr>
        <w:t>131)</w:t>
      </w:r>
    </w:p>
    <w:p w14:paraId="1C796491" w14:textId="77777777" w:rsidR="00F84D08" w:rsidRDefault="00F84D08" w:rsidP="00F84D08">
      <w:pPr>
        <w:pStyle w:val="NoSpacing"/>
        <w:rPr>
          <w:rFonts w:cs="Times New Roman"/>
          <w:szCs w:val="24"/>
        </w:rPr>
      </w:pPr>
    </w:p>
    <w:p w14:paraId="7813DBEC" w14:textId="77777777" w:rsidR="00F84D08" w:rsidRDefault="00F84D08" w:rsidP="00F84D08">
      <w:pPr>
        <w:pStyle w:val="NoSpacing"/>
        <w:rPr>
          <w:rFonts w:cs="Times New Roman"/>
          <w:szCs w:val="24"/>
        </w:rPr>
      </w:pPr>
    </w:p>
    <w:p w14:paraId="2CE8F75A" w14:textId="77777777" w:rsidR="00F84D08" w:rsidRDefault="00F84D08" w:rsidP="00F84D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March 2026</w:t>
      </w:r>
    </w:p>
    <w:p w14:paraId="56CC6E5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F84D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E53CC" w14:textId="77777777" w:rsidR="00B96608" w:rsidRDefault="00B96608" w:rsidP="00086E2C">
      <w:pPr>
        <w:spacing w:after="0" w:line="240" w:lineRule="auto"/>
      </w:pPr>
      <w:r>
        <w:separator/>
      </w:r>
    </w:p>
  </w:endnote>
  <w:endnote w:type="continuationSeparator" w:id="0">
    <w:p w14:paraId="7781B5BD" w14:textId="77777777" w:rsidR="00B96608" w:rsidRDefault="00B9660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2BEC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EE6A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3284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81648" w14:textId="77777777" w:rsidR="00B96608" w:rsidRDefault="00B96608" w:rsidP="00086E2C">
      <w:pPr>
        <w:spacing w:after="0" w:line="240" w:lineRule="auto"/>
      </w:pPr>
      <w:r>
        <w:separator/>
      </w:r>
    </w:p>
  </w:footnote>
  <w:footnote w:type="continuationSeparator" w:id="0">
    <w:p w14:paraId="470F4A2B" w14:textId="77777777" w:rsidR="00B96608" w:rsidRDefault="00B9660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4FD2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5C62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8273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D08"/>
    <w:rsid w:val="00086E2C"/>
    <w:rsid w:val="000A2E7A"/>
    <w:rsid w:val="002244B7"/>
    <w:rsid w:val="00314D94"/>
    <w:rsid w:val="00617568"/>
    <w:rsid w:val="006E68FA"/>
    <w:rsid w:val="00706984"/>
    <w:rsid w:val="00B96608"/>
    <w:rsid w:val="00ED3A55"/>
    <w:rsid w:val="00F479D0"/>
    <w:rsid w:val="00F8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20D60"/>
  <w15:chartTrackingRefBased/>
  <w15:docId w15:val="{3F14AD3B-7E3D-4FD3-A7F4-F3168803A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84D08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50</Words>
  <Characters>252</Characters>
  <Application>Microsoft Office Word</Application>
  <DocSecurity>0</DocSecurity>
  <Lines>8</Lines>
  <Paragraphs>6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2026-03-20T16:02:00Z</dcterms:created>
  <dcterms:modified xsi:type="dcterms:W3CDTF">2026-03-20T16:02:00Z</dcterms:modified>
</cp:coreProperties>
</file>