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A116F" w14:textId="77777777" w:rsidR="002A747D" w:rsidRDefault="002A747D" w:rsidP="002A747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BENFELD</w:t>
      </w:r>
      <w:r>
        <w:rPr>
          <w:rFonts w:ascii="Times New Roman" w:hAnsi="Times New Roman" w:cs="Times New Roman"/>
          <w:lang w:val="en-US"/>
        </w:rPr>
        <w:t xml:space="preserve">       (fl.1488)</w:t>
      </w:r>
    </w:p>
    <w:p w14:paraId="47ABC0D7" w14:textId="77777777" w:rsidR="002A747D" w:rsidRDefault="002A747D" w:rsidP="002A747D">
      <w:pPr>
        <w:pStyle w:val="NoSpacing"/>
        <w:rPr>
          <w:rFonts w:ascii="Times New Roman" w:hAnsi="Times New Roman" w:cs="Times New Roman"/>
          <w:lang w:val="en-US"/>
        </w:rPr>
      </w:pPr>
    </w:p>
    <w:p w14:paraId="2311D924" w14:textId="77777777" w:rsidR="002A747D" w:rsidRDefault="002A747D" w:rsidP="002A747D">
      <w:pPr>
        <w:pStyle w:val="NoSpacing"/>
        <w:rPr>
          <w:rFonts w:ascii="Times New Roman" w:hAnsi="Times New Roman" w:cs="Times New Roman"/>
          <w:lang w:val="en-US"/>
        </w:rPr>
      </w:pPr>
    </w:p>
    <w:p w14:paraId="7EC3F62B" w14:textId="77777777" w:rsidR="002A747D" w:rsidRDefault="002A747D" w:rsidP="002A747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 Jul.</w:t>
      </w:r>
      <w:r>
        <w:rPr>
          <w:rFonts w:ascii="Times New Roman" w:hAnsi="Times New Roman" w:cs="Times New Roman"/>
          <w:lang w:val="en-US"/>
        </w:rPr>
        <w:tab/>
        <w:t>1488</w:t>
      </w:r>
      <w:r>
        <w:rPr>
          <w:rFonts w:ascii="Times New Roman" w:hAnsi="Times New Roman" w:cs="Times New Roman"/>
          <w:lang w:val="en-US"/>
        </w:rPr>
        <w:tab/>
        <w:t>He was on a commission to deliver Norwich gaol.   (C.P.R. 1485-94 p.212)</w:t>
      </w:r>
    </w:p>
    <w:p w14:paraId="3EC7C363" w14:textId="77777777" w:rsidR="002A747D" w:rsidRDefault="002A747D" w:rsidP="002A747D">
      <w:pPr>
        <w:pStyle w:val="NoSpacing"/>
        <w:rPr>
          <w:rFonts w:ascii="Times New Roman" w:hAnsi="Times New Roman" w:cs="Times New Roman"/>
          <w:lang w:val="en-US"/>
        </w:rPr>
      </w:pPr>
    </w:p>
    <w:p w14:paraId="109F78DF" w14:textId="77777777" w:rsidR="002A747D" w:rsidRDefault="002A747D" w:rsidP="002A747D">
      <w:pPr>
        <w:pStyle w:val="NoSpacing"/>
        <w:rPr>
          <w:rFonts w:ascii="Times New Roman" w:hAnsi="Times New Roman" w:cs="Times New Roman"/>
          <w:lang w:val="en-US"/>
        </w:rPr>
      </w:pPr>
    </w:p>
    <w:p w14:paraId="50ECB690" w14:textId="77777777" w:rsidR="002A747D" w:rsidRDefault="002A747D" w:rsidP="002A747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 March 2026</w:t>
      </w:r>
    </w:p>
    <w:p w14:paraId="03F2132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AD225" w14:textId="77777777" w:rsidR="009C55B1" w:rsidRDefault="009C55B1" w:rsidP="00086E2C">
      <w:pPr>
        <w:spacing w:after="0" w:line="240" w:lineRule="auto"/>
      </w:pPr>
      <w:r>
        <w:separator/>
      </w:r>
    </w:p>
  </w:endnote>
  <w:endnote w:type="continuationSeparator" w:id="0">
    <w:p w14:paraId="71D60ED4" w14:textId="77777777" w:rsidR="009C55B1" w:rsidRDefault="009C55B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53AB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FC1D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399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AC58F" w14:textId="77777777" w:rsidR="009C55B1" w:rsidRDefault="009C55B1" w:rsidP="00086E2C">
      <w:pPr>
        <w:spacing w:after="0" w:line="240" w:lineRule="auto"/>
      </w:pPr>
      <w:r>
        <w:separator/>
      </w:r>
    </w:p>
  </w:footnote>
  <w:footnote w:type="continuationSeparator" w:id="0">
    <w:p w14:paraId="71449B69" w14:textId="77777777" w:rsidR="009C55B1" w:rsidRDefault="009C55B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E6F2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13B4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C98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47D"/>
    <w:rsid w:val="00086E2C"/>
    <w:rsid w:val="000A2E7A"/>
    <w:rsid w:val="002244B7"/>
    <w:rsid w:val="002A747D"/>
    <w:rsid w:val="00314D94"/>
    <w:rsid w:val="00617568"/>
    <w:rsid w:val="006E68FA"/>
    <w:rsid w:val="00706984"/>
    <w:rsid w:val="009C55B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D43C4"/>
  <w15:chartTrackingRefBased/>
  <w15:docId w15:val="{64C6A97B-BED1-438C-A7CB-4D180F2AA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A74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16</Words>
  <Characters>120</Characters>
  <Application>Microsoft Office Word</Application>
  <DocSecurity>0</DocSecurity>
  <Lines>6</Lines>
  <Paragraphs>4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2026-03-22T07:49:00Z</dcterms:created>
  <dcterms:modified xsi:type="dcterms:W3CDTF">2026-03-22T07:50:00Z</dcterms:modified>
</cp:coreProperties>
</file>