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A1D9" w14:textId="77777777" w:rsidR="007521AF" w:rsidRDefault="007521AF" w:rsidP="007521AF">
      <w:pPr>
        <w:pStyle w:val="NoSpacing"/>
        <w:rPr>
          <w:rFonts w:eastAsia="Times New Roman"/>
        </w:rPr>
      </w:pPr>
      <w:r>
        <w:rPr>
          <w:u w:val="single"/>
        </w:rPr>
        <w:t>Peter BENCHAR</w:t>
      </w:r>
      <w:r>
        <w:t xml:space="preserve">           </w:t>
      </w:r>
      <w:r>
        <w:rPr>
          <w:rFonts w:eastAsia="Times New Roman"/>
        </w:rPr>
        <w:t>(fl.1412-13)</w:t>
      </w:r>
    </w:p>
    <w:p w14:paraId="780CC1D1" w14:textId="77777777" w:rsidR="007521AF" w:rsidRDefault="007521AF" w:rsidP="007521AF">
      <w:pPr>
        <w:pStyle w:val="NoSpacing"/>
        <w:rPr>
          <w:rFonts w:eastAsia="Times New Roman"/>
        </w:rPr>
      </w:pPr>
      <w:r>
        <w:rPr>
          <w:rFonts w:eastAsia="Times New Roman"/>
        </w:rPr>
        <w:t>of Canterbury. Webbe.</w:t>
      </w:r>
    </w:p>
    <w:p w14:paraId="1C7473C7" w14:textId="77777777" w:rsidR="007521AF" w:rsidRDefault="007521AF" w:rsidP="007521AF">
      <w:pPr>
        <w:pStyle w:val="NoSpacing"/>
        <w:rPr>
          <w:rFonts w:eastAsia="Times New Roman"/>
        </w:rPr>
      </w:pPr>
    </w:p>
    <w:p w14:paraId="3A8A4EB8" w14:textId="77777777" w:rsidR="007521AF" w:rsidRDefault="007521AF" w:rsidP="007521AF">
      <w:pPr>
        <w:pStyle w:val="NoSpacing"/>
        <w:rPr>
          <w:rFonts w:eastAsia="Times New Roman"/>
        </w:rPr>
      </w:pPr>
    </w:p>
    <w:p w14:paraId="66FAAFE0" w14:textId="77777777" w:rsidR="007521AF" w:rsidRDefault="007521AF" w:rsidP="007521AF">
      <w:pPr>
        <w:pStyle w:val="NoSpacing"/>
      </w:pPr>
      <w:r>
        <w:rPr>
          <w:rFonts w:eastAsia="Times New Roman"/>
        </w:rPr>
        <w:t xml:space="preserve">       1412-13</w:t>
      </w:r>
      <w:r>
        <w:rPr>
          <w:rFonts w:eastAsia="Times New Roman"/>
        </w:rPr>
        <w:tab/>
      </w:r>
      <w:r>
        <w:t xml:space="preserve">He paid 10d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3A3A05B5" w14:textId="77777777" w:rsidR="007521AF" w:rsidRDefault="007521AF" w:rsidP="007521AF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5EF9C8B8" w14:textId="77777777" w:rsidR="007521AF" w:rsidRDefault="007521AF" w:rsidP="007521AF">
      <w:pPr>
        <w:pStyle w:val="NoSpacing"/>
        <w:ind w:left="1440"/>
      </w:pPr>
      <w:r>
        <w:t>J. Meadows Cowper, F.S.A., pub. Cross &amp; Jackman, Printers and Publishers, Canterbury, 1904 p.37).</w:t>
      </w:r>
    </w:p>
    <w:p w14:paraId="2F961E20" w14:textId="77777777" w:rsidR="007521AF" w:rsidRDefault="007521AF" w:rsidP="007521AF">
      <w:pPr>
        <w:pStyle w:val="NoSpacing"/>
      </w:pPr>
    </w:p>
    <w:p w14:paraId="2D0E7EF4" w14:textId="77777777" w:rsidR="007521AF" w:rsidRDefault="007521AF" w:rsidP="007521AF">
      <w:pPr>
        <w:pStyle w:val="NoSpacing"/>
      </w:pPr>
    </w:p>
    <w:p w14:paraId="20291B81" w14:textId="77777777" w:rsidR="007521AF" w:rsidRDefault="007521AF" w:rsidP="007521AF">
      <w:pPr>
        <w:pStyle w:val="NoSpacing"/>
      </w:pPr>
      <w:r>
        <w:t>14 February 2026</w:t>
      </w:r>
    </w:p>
    <w:p w14:paraId="531C0F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ABE7" w14:textId="77777777" w:rsidR="000C0B07" w:rsidRDefault="000C0B07" w:rsidP="00086E2C">
      <w:pPr>
        <w:spacing w:after="0" w:line="240" w:lineRule="auto"/>
      </w:pPr>
      <w:r>
        <w:separator/>
      </w:r>
    </w:p>
  </w:endnote>
  <w:endnote w:type="continuationSeparator" w:id="0">
    <w:p w14:paraId="44EF2D45" w14:textId="77777777" w:rsidR="000C0B07" w:rsidRDefault="000C0B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BCD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779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190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EFFA6" w14:textId="77777777" w:rsidR="000C0B07" w:rsidRDefault="000C0B07" w:rsidP="00086E2C">
      <w:pPr>
        <w:spacing w:after="0" w:line="240" w:lineRule="auto"/>
      </w:pPr>
      <w:r>
        <w:separator/>
      </w:r>
    </w:p>
  </w:footnote>
  <w:footnote w:type="continuationSeparator" w:id="0">
    <w:p w14:paraId="17935097" w14:textId="77777777" w:rsidR="000C0B07" w:rsidRDefault="000C0B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4C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C9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6D1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AF"/>
    <w:rsid w:val="00086E2C"/>
    <w:rsid w:val="000A2E7A"/>
    <w:rsid w:val="000C0B07"/>
    <w:rsid w:val="002244B7"/>
    <w:rsid w:val="00314D94"/>
    <w:rsid w:val="00617568"/>
    <w:rsid w:val="006E68FA"/>
    <w:rsid w:val="007521AF"/>
    <w:rsid w:val="00C33D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29E1A"/>
  <w15:chartTrackingRefBased/>
  <w15:docId w15:val="{EBC8E6F1-7F33-4E8A-A4B8-602A323B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521A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61</Words>
  <Characters>301</Characters>
  <Application>Microsoft Office Word</Application>
  <DocSecurity>0</DocSecurity>
  <Lines>12</Lines>
  <Paragraphs>6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2026-02-19T10:46:00Z</dcterms:created>
  <dcterms:modified xsi:type="dcterms:W3CDTF">2026-02-19T10:47:00Z</dcterms:modified>
</cp:coreProperties>
</file>