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7E436" w14:textId="5BA84403" w:rsidR="006B2F86" w:rsidRDefault="00860774" w:rsidP="00E71FC3">
      <w:pPr>
        <w:pStyle w:val="NoSpacing"/>
      </w:pPr>
      <w:r>
        <w:rPr>
          <w:u w:val="single"/>
        </w:rPr>
        <w:t>John BEMYSWORTHY</w:t>
      </w:r>
      <w:r>
        <w:t xml:space="preserve">       (fl.1447-54)</w:t>
      </w:r>
    </w:p>
    <w:p w14:paraId="61461F46" w14:textId="5F9A9D98" w:rsidR="00860774" w:rsidRDefault="00860774" w:rsidP="00E71FC3">
      <w:pPr>
        <w:pStyle w:val="NoSpacing"/>
      </w:pPr>
      <w:r>
        <w:t>of the diocese of Exeter.</w:t>
      </w:r>
    </w:p>
    <w:p w14:paraId="499CBC91" w14:textId="1CFAD32E" w:rsidR="00860774" w:rsidRDefault="00860774" w:rsidP="00E71FC3">
      <w:pPr>
        <w:pStyle w:val="NoSpacing"/>
      </w:pPr>
    </w:p>
    <w:p w14:paraId="5D8450A5" w14:textId="3816A7FA" w:rsidR="00860774" w:rsidRDefault="00860774" w:rsidP="00E71FC3">
      <w:pPr>
        <w:pStyle w:val="NoSpacing"/>
      </w:pPr>
    </w:p>
    <w:p w14:paraId="5836FA16" w14:textId="65F9827E" w:rsidR="00860774" w:rsidRDefault="00860774" w:rsidP="00E71FC3">
      <w:pPr>
        <w:pStyle w:val="NoSpacing"/>
      </w:pPr>
      <w:r>
        <w:tab/>
        <w:t>1447</w:t>
      </w:r>
      <w:r>
        <w:tab/>
        <w:t>He was ordained to his first tonsure.</w:t>
      </w:r>
    </w:p>
    <w:p w14:paraId="30101263" w14:textId="684115E1" w:rsidR="00860774" w:rsidRDefault="00860774" w:rsidP="00E71FC3">
      <w:pPr>
        <w:pStyle w:val="NoSpacing"/>
      </w:pPr>
      <w:r>
        <w:tab/>
      </w:r>
      <w:r>
        <w:tab/>
      </w:r>
      <w:r>
        <w:t>(“Register of Edmund Lacy, Bishop of Exeter 1420-55” part 4 p.</w:t>
      </w:r>
      <w:r>
        <w:t>214)</w:t>
      </w:r>
    </w:p>
    <w:p w14:paraId="23F14C94" w14:textId="68347E06" w:rsidR="00860774" w:rsidRDefault="00860774" w:rsidP="00E71FC3">
      <w:pPr>
        <w:pStyle w:val="NoSpacing"/>
      </w:pPr>
      <w:r>
        <w:t>16 Mar.1454</w:t>
      </w:r>
      <w:r>
        <w:tab/>
        <w:t>He was ordained acolyte.   (ibid.)</w:t>
      </w:r>
    </w:p>
    <w:p w14:paraId="40D39814" w14:textId="107E0053" w:rsidR="00860774" w:rsidRDefault="00860774" w:rsidP="00E71FC3">
      <w:pPr>
        <w:pStyle w:val="NoSpacing"/>
      </w:pPr>
    </w:p>
    <w:p w14:paraId="4CDF2773" w14:textId="27F94291" w:rsidR="00860774" w:rsidRDefault="00860774" w:rsidP="00E71FC3">
      <w:pPr>
        <w:pStyle w:val="NoSpacing"/>
      </w:pPr>
    </w:p>
    <w:p w14:paraId="207B7BB6" w14:textId="72AF0E88" w:rsidR="00860774" w:rsidRPr="00860774" w:rsidRDefault="00860774" w:rsidP="00E71FC3">
      <w:pPr>
        <w:pStyle w:val="NoSpacing"/>
      </w:pPr>
      <w:r>
        <w:t>4 December 2019</w:t>
      </w:r>
      <w:bookmarkStart w:id="0" w:name="_GoBack"/>
      <w:bookmarkEnd w:id="0"/>
    </w:p>
    <w:sectPr w:rsidR="00860774" w:rsidRPr="008607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D00765" w14:textId="77777777" w:rsidR="00860774" w:rsidRDefault="00860774" w:rsidP="00E71FC3">
      <w:pPr>
        <w:spacing w:after="0" w:line="240" w:lineRule="auto"/>
      </w:pPr>
      <w:r>
        <w:separator/>
      </w:r>
    </w:p>
  </w:endnote>
  <w:endnote w:type="continuationSeparator" w:id="0">
    <w:p w14:paraId="4B7CC8E2" w14:textId="77777777" w:rsidR="00860774" w:rsidRDefault="008607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94E04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EAB9EB" w14:textId="77777777" w:rsidR="00860774" w:rsidRDefault="00860774" w:rsidP="00E71FC3">
      <w:pPr>
        <w:spacing w:after="0" w:line="240" w:lineRule="auto"/>
      </w:pPr>
      <w:r>
        <w:separator/>
      </w:r>
    </w:p>
  </w:footnote>
  <w:footnote w:type="continuationSeparator" w:id="0">
    <w:p w14:paraId="57E04393" w14:textId="77777777" w:rsidR="00860774" w:rsidRDefault="008607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774"/>
    <w:rsid w:val="001A7C09"/>
    <w:rsid w:val="00577BD5"/>
    <w:rsid w:val="006A1F77"/>
    <w:rsid w:val="00733BE7"/>
    <w:rsid w:val="0086077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7F0EB"/>
  <w15:chartTrackingRefBased/>
  <w15:docId w15:val="{A015E760-EBFD-49B8-BFEB-AF3AE9E24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4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2019-12-04T20:21:00Z</dcterms:created>
  <dcterms:modified xsi:type="dcterms:W3CDTF">2019-12-04T20:25:00Z</dcterms:modified>
</cp:coreProperties>
</file>