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E1659" w14:textId="77777777" w:rsidR="0082094A" w:rsidRDefault="0082094A" w:rsidP="0082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BEMYSLEY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183C2CFA" w14:textId="77777777" w:rsidR="0082094A" w:rsidRDefault="0082094A" w:rsidP="0082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579621B9" w14:textId="77777777" w:rsidR="0082094A" w:rsidRDefault="0082094A" w:rsidP="0082094A">
      <w:pPr>
        <w:pStyle w:val="NoSpacing"/>
        <w:rPr>
          <w:rFonts w:cs="Times New Roman"/>
          <w:szCs w:val="24"/>
        </w:rPr>
      </w:pPr>
    </w:p>
    <w:p w14:paraId="3598AB2C" w14:textId="77777777" w:rsidR="0082094A" w:rsidRDefault="0082094A" w:rsidP="0082094A">
      <w:pPr>
        <w:pStyle w:val="NoSpacing"/>
        <w:rPr>
          <w:rFonts w:cs="Times New Roman"/>
          <w:szCs w:val="24"/>
        </w:rPr>
      </w:pPr>
    </w:p>
    <w:p w14:paraId="3CEB7F37" w14:textId="77777777" w:rsidR="0082094A" w:rsidRDefault="0082094A" w:rsidP="0082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Proctor.</w:t>
      </w:r>
    </w:p>
    <w:p w14:paraId="317C3EB8" w14:textId="77777777" w:rsidR="0082094A" w:rsidRDefault="0082094A" w:rsidP="0082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p.19)</w:t>
      </w:r>
    </w:p>
    <w:p w14:paraId="067ED53D" w14:textId="77777777" w:rsidR="0082094A" w:rsidRDefault="0082094A" w:rsidP="0082094A">
      <w:pPr>
        <w:pStyle w:val="NoSpacing"/>
        <w:rPr>
          <w:rFonts w:cs="Times New Roman"/>
          <w:szCs w:val="24"/>
        </w:rPr>
      </w:pPr>
    </w:p>
    <w:p w14:paraId="4AC74812" w14:textId="77777777" w:rsidR="0082094A" w:rsidRDefault="0082094A" w:rsidP="0082094A">
      <w:pPr>
        <w:pStyle w:val="NoSpacing"/>
        <w:rPr>
          <w:rFonts w:cs="Times New Roman"/>
          <w:szCs w:val="24"/>
        </w:rPr>
      </w:pPr>
    </w:p>
    <w:p w14:paraId="5A24BC3F" w14:textId="77777777" w:rsidR="0082094A" w:rsidRDefault="0082094A" w:rsidP="00820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04571C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899263" w14:textId="77777777" w:rsidR="0082094A" w:rsidRDefault="0082094A" w:rsidP="009139A6">
      <w:r>
        <w:separator/>
      </w:r>
    </w:p>
  </w:endnote>
  <w:endnote w:type="continuationSeparator" w:id="0">
    <w:p w14:paraId="4DD3E794" w14:textId="77777777" w:rsidR="0082094A" w:rsidRDefault="008209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02E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AEE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40E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23CFD" w14:textId="77777777" w:rsidR="0082094A" w:rsidRDefault="0082094A" w:rsidP="009139A6">
      <w:r>
        <w:separator/>
      </w:r>
    </w:p>
  </w:footnote>
  <w:footnote w:type="continuationSeparator" w:id="0">
    <w:p w14:paraId="16002E1E" w14:textId="77777777" w:rsidR="0082094A" w:rsidRDefault="008209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3C9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812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B81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94A"/>
    <w:rsid w:val="000666E0"/>
    <w:rsid w:val="002510B7"/>
    <w:rsid w:val="00270799"/>
    <w:rsid w:val="00492505"/>
    <w:rsid w:val="005C130B"/>
    <w:rsid w:val="0082094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1D36A"/>
  <w15:chartTrackingRefBased/>
  <w15:docId w15:val="{B249A99A-3621-4F42-92B8-ADB83B1F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2024-11-03T12:27:00Z</dcterms:created>
  <dcterms:modified xsi:type="dcterms:W3CDTF">2024-11-03T12:27:00Z</dcterms:modified>
</cp:coreProperties>
</file>