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B28B2" w14:textId="77777777" w:rsidR="00176E6A" w:rsidRDefault="00176E6A" w:rsidP="00176E6A">
      <w:pPr>
        <w:pStyle w:val="NoSpacing"/>
      </w:pPr>
      <w:r>
        <w:rPr>
          <w:u w:val="single"/>
        </w:rPr>
        <w:t>Master William BEMPTON</w:t>
      </w:r>
      <w:r>
        <w:t xml:space="preserve">        (fl.1411-12)</w:t>
      </w:r>
    </w:p>
    <w:p w14:paraId="35952CA0" w14:textId="77777777" w:rsidR="00176E6A" w:rsidRDefault="00176E6A" w:rsidP="00176E6A">
      <w:pPr>
        <w:pStyle w:val="NoSpacing"/>
      </w:pPr>
      <w:r>
        <w:t>of York. Chaplain.</w:t>
      </w:r>
    </w:p>
    <w:p w14:paraId="36DDC88C" w14:textId="77777777" w:rsidR="00176E6A" w:rsidRDefault="00176E6A" w:rsidP="00176E6A">
      <w:pPr>
        <w:pStyle w:val="NoSpacing"/>
      </w:pPr>
    </w:p>
    <w:p w14:paraId="75637534" w14:textId="77777777" w:rsidR="00176E6A" w:rsidRDefault="00176E6A" w:rsidP="00176E6A">
      <w:pPr>
        <w:pStyle w:val="NoSpacing"/>
      </w:pPr>
    </w:p>
    <w:p w14:paraId="03943DA3" w14:textId="77777777" w:rsidR="00176E6A" w:rsidRDefault="00176E6A" w:rsidP="00176E6A">
      <w:pPr>
        <w:pStyle w:val="NoSpacing"/>
      </w:pPr>
      <w:r>
        <w:t xml:space="preserve">       1411-12</w:t>
      </w:r>
      <w:r>
        <w:tab/>
        <w:t>He was a chaplain of the Guild of Corpus Christi.</w:t>
      </w:r>
    </w:p>
    <w:p w14:paraId="690D3F80" w14:textId="77777777" w:rsidR="00176E6A" w:rsidRDefault="00176E6A" w:rsidP="00176E6A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C49EE90" w14:textId="77777777" w:rsidR="00176E6A" w:rsidRDefault="00176E6A" w:rsidP="00176E6A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7B51D4B7" w14:textId="77777777" w:rsidR="00176E6A" w:rsidRDefault="00176E6A" w:rsidP="00176E6A">
      <w:pPr>
        <w:pStyle w:val="NoSpacing"/>
      </w:pPr>
    </w:p>
    <w:p w14:paraId="0D5A587C" w14:textId="77777777" w:rsidR="00176E6A" w:rsidRDefault="00176E6A" w:rsidP="00176E6A">
      <w:pPr>
        <w:pStyle w:val="NoSpacing"/>
      </w:pPr>
    </w:p>
    <w:p w14:paraId="5E014504" w14:textId="77777777" w:rsidR="00176E6A" w:rsidRDefault="00176E6A" w:rsidP="00176E6A">
      <w:pPr>
        <w:pStyle w:val="NoSpacing"/>
      </w:pPr>
      <w:r>
        <w:t>23 September 2019</w:t>
      </w:r>
    </w:p>
    <w:p w14:paraId="71C19E97" w14:textId="77777777" w:rsidR="006B2F86" w:rsidRPr="00E71FC3" w:rsidRDefault="00176E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BCA5F" w14:textId="77777777" w:rsidR="00176E6A" w:rsidRDefault="00176E6A" w:rsidP="00E71FC3">
      <w:pPr>
        <w:spacing w:after="0" w:line="240" w:lineRule="auto"/>
      </w:pPr>
      <w:r>
        <w:separator/>
      </w:r>
    </w:p>
  </w:endnote>
  <w:endnote w:type="continuationSeparator" w:id="0">
    <w:p w14:paraId="3A41395D" w14:textId="77777777" w:rsidR="00176E6A" w:rsidRDefault="00176E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BEB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18A49" w14:textId="77777777" w:rsidR="00176E6A" w:rsidRDefault="00176E6A" w:rsidP="00E71FC3">
      <w:pPr>
        <w:spacing w:after="0" w:line="240" w:lineRule="auto"/>
      </w:pPr>
      <w:r>
        <w:separator/>
      </w:r>
    </w:p>
  </w:footnote>
  <w:footnote w:type="continuationSeparator" w:id="0">
    <w:p w14:paraId="09AA8AE2" w14:textId="77777777" w:rsidR="00176E6A" w:rsidRDefault="00176E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6A"/>
    <w:rsid w:val="00176E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FB07"/>
  <w15:chartTrackingRefBased/>
  <w15:docId w15:val="{84A49335-0E9E-487C-8B0E-4F514448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2019-10-03T19:29:00Z</dcterms:created>
  <dcterms:modified xsi:type="dcterms:W3CDTF">2019-10-03T19:30:00Z</dcterms:modified>
</cp:coreProperties>
</file>