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6F227" w14:textId="77777777" w:rsidR="009F3A1B" w:rsidRDefault="009F3A1B" w:rsidP="009F3A1B">
      <w:pPr>
        <w:pStyle w:val="NoSpacing"/>
      </w:pPr>
      <w:r>
        <w:rPr>
          <w:u w:val="single"/>
        </w:rPr>
        <w:t>John de BEMPTON</w:t>
      </w:r>
      <w:r>
        <w:t xml:space="preserve">     </w:t>
      </w:r>
      <w:proofErr w:type="gramStart"/>
      <w:r>
        <w:t xml:space="preserve">   (</w:t>
      </w:r>
      <w:proofErr w:type="gramEnd"/>
      <w:r>
        <w:t>fl.1431)</w:t>
      </w:r>
    </w:p>
    <w:p w14:paraId="2A949497" w14:textId="77777777" w:rsidR="009F3A1B" w:rsidRDefault="009F3A1B" w:rsidP="009F3A1B">
      <w:pPr>
        <w:pStyle w:val="NoSpacing"/>
      </w:pPr>
      <w:r>
        <w:t>of York. Baker.</w:t>
      </w:r>
    </w:p>
    <w:p w14:paraId="21153734" w14:textId="77777777" w:rsidR="009F3A1B" w:rsidRDefault="009F3A1B" w:rsidP="009F3A1B">
      <w:pPr>
        <w:pStyle w:val="NoSpacing"/>
      </w:pPr>
    </w:p>
    <w:p w14:paraId="45F39145" w14:textId="77777777" w:rsidR="009F3A1B" w:rsidRDefault="009F3A1B" w:rsidP="009F3A1B">
      <w:pPr>
        <w:pStyle w:val="NoSpacing"/>
      </w:pPr>
    </w:p>
    <w:p w14:paraId="2C18D391" w14:textId="77777777" w:rsidR="009F3A1B" w:rsidRDefault="009F3A1B" w:rsidP="009F3A1B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4F7930CD" w14:textId="77777777" w:rsidR="009F3A1B" w:rsidRDefault="009F3A1B" w:rsidP="009F3A1B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7751FB1E" w14:textId="77777777" w:rsidR="009F3A1B" w:rsidRDefault="009F3A1B" w:rsidP="009F3A1B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1F1B9527" w14:textId="77777777" w:rsidR="009F3A1B" w:rsidRDefault="009F3A1B" w:rsidP="009F3A1B">
      <w:pPr>
        <w:pStyle w:val="NoSpacing"/>
      </w:pPr>
      <w:r>
        <w:tab/>
      </w:r>
      <w:r>
        <w:tab/>
        <w:t>small in York the taxes of a fifteenth and a tenth, payable</w:t>
      </w:r>
    </w:p>
    <w:p w14:paraId="0035B856" w14:textId="77777777" w:rsidR="009F3A1B" w:rsidRDefault="009F3A1B" w:rsidP="009F3A1B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27ED7371" w14:textId="77777777" w:rsidR="009F3A1B" w:rsidRDefault="009F3A1B" w:rsidP="009F3A1B">
      <w:pPr>
        <w:pStyle w:val="NoSpacing"/>
        <w:ind w:left="720" w:firstLine="720"/>
      </w:pPr>
      <w:r>
        <w:t>(C.F.R. 1430-37 p.70)</w:t>
      </w:r>
    </w:p>
    <w:p w14:paraId="5B72725E" w14:textId="77777777" w:rsidR="009F3A1B" w:rsidRDefault="009F3A1B" w:rsidP="009F3A1B">
      <w:pPr>
        <w:pStyle w:val="NoSpacing"/>
      </w:pPr>
    </w:p>
    <w:p w14:paraId="509A70D7" w14:textId="77777777" w:rsidR="009F3A1B" w:rsidRDefault="009F3A1B" w:rsidP="009F3A1B">
      <w:pPr>
        <w:pStyle w:val="NoSpacing"/>
      </w:pPr>
    </w:p>
    <w:p w14:paraId="4FE7C923" w14:textId="77777777" w:rsidR="009F3A1B" w:rsidRDefault="009F3A1B" w:rsidP="009F3A1B">
      <w:pPr>
        <w:pStyle w:val="NoSpacing"/>
      </w:pPr>
      <w:r>
        <w:t>24 October 2024</w:t>
      </w:r>
    </w:p>
    <w:p w14:paraId="7A8859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B8A64" w14:textId="77777777" w:rsidR="009F3A1B" w:rsidRDefault="009F3A1B" w:rsidP="009139A6">
      <w:r>
        <w:separator/>
      </w:r>
    </w:p>
  </w:endnote>
  <w:endnote w:type="continuationSeparator" w:id="0">
    <w:p w14:paraId="2CE912D1" w14:textId="77777777" w:rsidR="009F3A1B" w:rsidRDefault="009F3A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C3A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F0A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038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30C5FB" w14:textId="77777777" w:rsidR="009F3A1B" w:rsidRDefault="009F3A1B" w:rsidP="009139A6">
      <w:r>
        <w:separator/>
      </w:r>
    </w:p>
  </w:footnote>
  <w:footnote w:type="continuationSeparator" w:id="0">
    <w:p w14:paraId="0E9A1F8B" w14:textId="77777777" w:rsidR="009F3A1B" w:rsidRDefault="009F3A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ABB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B16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EBE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1B"/>
    <w:rsid w:val="000666E0"/>
    <w:rsid w:val="002510B7"/>
    <w:rsid w:val="00270799"/>
    <w:rsid w:val="0049476B"/>
    <w:rsid w:val="005C130B"/>
    <w:rsid w:val="00826F5C"/>
    <w:rsid w:val="009139A6"/>
    <w:rsid w:val="009411C2"/>
    <w:rsid w:val="009448BB"/>
    <w:rsid w:val="00947624"/>
    <w:rsid w:val="009F3A1B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08BD7"/>
  <w15:chartTrackingRefBased/>
  <w15:docId w15:val="{4F404FBB-09DB-468F-BCF8-4202FA03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2024-10-31T18:59:00Z</dcterms:created>
  <dcterms:modified xsi:type="dcterms:W3CDTF">2024-10-31T18:59:00Z</dcterms:modified>
</cp:coreProperties>
</file>