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0004E" w14:textId="77777777" w:rsidR="00770EBC" w:rsidRDefault="00770EBC" w:rsidP="00770EB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BEMOND</w:t>
      </w:r>
      <w:r>
        <w:rPr>
          <w:rFonts w:ascii="Times New Roman" w:hAnsi="Times New Roman" w:cs="Times New Roman"/>
        </w:rPr>
        <w:t xml:space="preserve">      (fl.1443)</w:t>
      </w:r>
    </w:p>
    <w:p w14:paraId="1E787952" w14:textId="77777777" w:rsidR="00770EBC" w:rsidRDefault="00770EBC" w:rsidP="00770EB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Sheriff.</w:t>
      </w:r>
    </w:p>
    <w:p w14:paraId="0ED2EF1F" w14:textId="77777777" w:rsidR="00770EBC" w:rsidRDefault="00770EBC" w:rsidP="00770EBC">
      <w:pPr>
        <w:pStyle w:val="NoSpacing"/>
        <w:rPr>
          <w:rFonts w:ascii="Times New Roman" w:hAnsi="Times New Roman" w:cs="Times New Roman"/>
        </w:rPr>
      </w:pPr>
    </w:p>
    <w:p w14:paraId="4D2C31CE" w14:textId="77777777" w:rsidR="00770EBC" w:rsidRDefault="00770EBC" w:rsidP="00770EBC">
      <w:pPr>
        <w:pStyle w:val="NoSpacing"/>
        <w:rPr>
          <w:rFonts w:ascii="Times New Roman" w:hAnsi="Times New Roman" w:cs="Times New Roman"/>
        </w:rPr>
      </w:pPr>
    </w:p>
    <w:p w14:paraId="337F98DC" w14:textId="77777777" w:rsidR="00770EBC" w:rsidRDefault="00770EBC" w:rsidP="00770EB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May1443</w:t>
      </w:r>
      <w:r>
        <w:rPr>
          <w:rFonts w:ascii="Times New Roman" w:hAnsi="Times New Roman" w:cs="Times New Roman"/>
        </w:rPr>
        <w:tab/>
        <w:t>He, John Hatherley, the Mayor(q.v.), and Richard Nordon, the other</w:t>
      </w:r>
    </w:p>
    <w:p w14:paraId="4117EE6A" w14:textId="77777777" w:rsidR="00770EBC" w:rsidRDefault="00770EBC" w:rsidP="00770EBC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Sheriff(q.v.),</w:t>
      </w:r>
      <w:proofErr w:type="gramEnd"/>
      <w:r>
        <w:rPr>
          <w:rFonts w:ascii="Times New Roman" w:hAnsi="Times New Roman" w:cs="Times New Roman"/>
        </w:rPr>
        <w:t xml:space="preserve"> had a writ causing a proclamation to be made forbidding the carrying of arms in the streets and bidding hostelers to disarm their guests.</w:t>
      </w:r>
    </w:p>
    <w:p w14:paraId="4E221EB7" w14:textId="77777777" w:rsidR="00770EBC" w:rsidRDefault="00770EBC" w:rsidP="00770EB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(“Calendar of Letter-Books of the City of London: K, pp.282-3)</w:t>
      </w:r>
    </w:p>
    <w:p w14:paraId="0E0133E4" w14:textId="77777777" w:rsidR="00770EBC" w:rsidRDefault="00770EBC" w:rsidP="00770EBC">
      <w:pPr>
        <w:pStyle w:val="NoSpacing"/>
        <w:rPr>
          <w:rFonts w:ascii="Times New Roman" w:hAnsi="Times New Roman" w:cs="Times New Roman"/>
        </w:rPr>
      </w:pPr>
    </w:p>
    <w:p w14:paraId="5F306A66" w14:textId="77777777" w:rsidR="00770EBC" w:rsidRDefault="00770EBC" w:rsidP="00770EBC">
      <w:pPr>
        <w:pStyle w:val="NoSpacing"/>
        <w:rPr>
          <w:rFonts w:ascii="Times New Roman" w:hAnsi="Times New Roman" w:cs="Times New Roman"/>
        </w:rPr>
      </w:pPr>
    </w:p>
    <w:p w14:paraId="5F6EAA36" w14:textId="77777777" w:rsidR="00770EBC" w:rsidRDefault="00770EBC" w:rsidP="00770EB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February 2026</w:t>
      </w:r>
    </w:p>
    <w:p w14:paraId="77BE223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3D671" w14:textId="77777777" w:rsidR="007A571D" w:rsidRDefault="007A571D" w:rsidP="00086E2C">
      <w:pPr>
        <w:spacing w:after="0" w:line="240" w:lineRule="auto"/>
      </w:pPr>
      <w:r>
        <w:separator/>
      </w:r>
    </w:p>
  </w:endnote>
  <w:endnote w:type="continuationSeparator" w:id="0">
    <w:p w14:paraId="49504A3E" w14:textId="77777777" w:rsidR="007A571D" w:rsidRDefault="007A571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C4DF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156E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2001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26AD9" w14:textId="77777777" w:rsidR="007A571D" w:rsidRDefault="007A571D" w:rsidP="00086E2C">
      <w:pPr>
        <w:spacing w:after="0" w:line="240" w:lineRule="auto"/>
      </w:pPr>
      <w:r>
        <w:separator/>
      </w:r>
    </w:p>
  </w:footnote>
  <w:footnote w:type="continuationSeparator" w:id="0">
    <w:p w14:paraId="38343D97" w14:textId="77777777" w:rsidR="007A571D" w:rsidRDefault="007A571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B39D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DD9F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CF60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EBC"/>
    <w:rsid w:val="00086E2C"/>
    <w:rsid w:val="000A2E7A"/>
    <w:rsid w:val="002244B7"/>
    <w:rsid w:val="00314D94"/>
    <w:rsid w:val="00617568"/>
    <w:rsid w:val="006E68FA"/>
    <w:rsid w:val="00770EBC"/>
    <w:rsid w:val="007A571D"/>
    <w:rsid w:val="00ED3A55"/>
    <w:rsid w:val="00F31BE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0964A"/>
  <w15:chartTrackingRefBased/>
  <w15:docId w15:val="{FE4391FE-0EE0-465B-A115-95A2325D0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70E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2026-03-01T17:01:00Z</dcterms:created>
  <dcterms:modified xsi:type="dcterms:W3CDTF">2026-03-01T17:02:00Z</dcterms:modified>
</cp:coreProperties>
</file>