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A324A" w14:textId="77777777" w:rsidR="00EB6934" w:rsidRDefault="00EB6934" w:rsidP="00EB6934">
      <w:pPr>
        <w:pStyle w:val="NoSpacing"/>
      </w:pPr>
      <w:r>
        <w:rPr>
          <w:u w:val="single"/>
        </w:rPr>
        <w:t>Roger BEMOND</w:t>
      </w:r>
      <w:r>
        <w:t xml:space="preserve">       </w:t>
      </w:r>
      <w:r>
        <w:t>(fl.1477)</w:t>
      </w:r>
    </w:p>
    <w:p w14:paraId="4218370C" w14:textId="20A59125" w:rsidR="00EB6934" w:rsidRDefault="00EB6934" w:rsidP="00EB6934">
      <w:pPr>
        <w:pStyle w:val="NoSpacing"/>
      </w:pPr>
      <w:r>
        <w:t xml:space="preserve">of </w:t>
      </w:r>
      <w:r>
        <w:t>Almondbury</w:t>
      </w:r>
      <w:bookmarkStart w:id="0" w:name="_GoBack"/>
      <w:bookmarkEnd w:id="0"/>
      <w:r>
        <w:t>, West Riding of Yorkshire.</w:t>
      </w:r>
    </w:p>
    <w:p w14:paraId="36048BFF" w14:textId="77777777" w:rsidR="00EB6934" w:rsidRDefault="00EB6934" w:rsidP="00EB6934">
      <w:pPr>
        <w:pStyle w:val="NoSpacing"/>
      </w:pPr>
    </w:p>
    <w:p w14:paraId="677B77CC" w14:textId="77777777" w:rsidR="00EB6934" w:rsidRDefault="00EB6934" w:rsidP="00EB6934">
      <w:pPr>
        <w:pStyle w:val="NoSpacing"/>
      </w:pPr>
    </w:p>
    <w:p w14:paraId="06AFB5DD" w14:textId="77777777" w:rsidR="00EB6934" w:rsidRDefault="00EB6934" w:rsidP="00EB6934">
      <w:pPr>
        <w:pStyle w:val="NoSpacing"/>
      </w:pPr>
      <w:r>
        <w:t xml:space="preserve">  1 Mar.1477</w:t>
      </w:r>
      <w:r>
        <w:tab/>
        <w:t>He was ordained acolyte in the conventual church of the Austin Friars at</w:t>
      </w:r>
    </w:p>
    <w:p w14:paraId="1DE09037" w14:textId="77777777" w:rsidR="00EB6934" w:rsidRDefault="00EB6934" w:rsidP="00EB6934">
      <w:pPr>
        <w:pStyle w:val="NoSpacing"/>
      </w:pPr>
      <w:r>
        <w:tab/>
      </w:r>
      <w:r>
        <w:tab/>
        <w:t>York, by William Egremont, Bishop of Dromore(q.v.).</w:t>
      </w:r>
    </w:p>
    <w:p w14:paraId="4B0958E9" w14:textId="77777777" w:rsidR="00EB6934" w:rsidRDefault="00EB6934" w:rsidP="00EB6934">
      <w:pPr>
        <w:pStyle w:val="NoSpacing"/>
      </w:pPr>
      <w:r>
        <w:tab/>
      </w:r>
      <w:r>
        <w:tab/>
        <w:t>(“York Clergy Ordinations 1475-1500” ed. David M. Smith p.21)</w:t>
      </w:r>
    </w:p>
    <w:p w14:paraId="40A4AEB2" w14:textId="77777777" w:rsidR="00EB6934" w:rsidRDefault="00EB6934" w:rsidP="00EB6934">
      <w:pPr>
        <w:pStyle w:val="NoSpacing"/>
      </w:pPr>
    </w:p>
    <w:p w14:paraId="08CECA85" w14:textId="77777777" w:rsidR="00EB6934" w:rsidRDefault="00EB6934" w:rsidP="00EB6934">
      <w:pPr>
        <w:pStyle w:val="NoSpacing"/>
      </w:pPr>
    </w:p>
    <w:p w14:paraId="003BFA5B" w14:textId="77777777" w:rsidR="00EB6934" w:rsidRDefault="00EB6934" w:rsidP="00EB6934">
      <w:pPr>
        <w:pStyle w:val="NoSpacing"/>
      </w:pPr>
      <w:r>
        <w:t>16 July 2019</w:t>
      </w:r>
    </w:p>
    <w:p w14:paraId="341156B6" w14:textId="0746C0AB" w:rsidR="006B2F86" w:rsidRPr="00EB6934" w:rsidRDefault="00EB6934" w:rsidP="00E71FC3">
      <w:pPr>
        <w:pStyle w:val="NoSpacing"/>
      </w:pPr>
    </w:p>
    <w:sectPr w:rsidR="006B2F86" w:rsidRPr="00EB69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FC92F" w14:textId="77777777" w:rsidR="00EB6934" w:rsidRDefault="00EB6934" w:rsidP="00E71FC3">
      <w:pPr>
        <w:spacing w:after="0" w:line="240" w:lineRule="auto"/>
      </w:pPr>
      <w:r>
        <w:separator/>
      </w:r>
    </w:p>
  </w:endnote>
  <w:endnote w:type="continuationSeparator" w:id="0">
    <w:p w14:paraId="0760EA41" w14:textId="77777777" w:rsidR="00EB6934" w:rsidRDefault="00EB69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06D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65F466" w14:textId="77777777" w:rsidR="00EB6934" w:rsidRDefault="00EB6934" w:rsidP="00E71FC3">
      <w:pPr>
        <w:spacing w:after="0" w:line="240" w:lineRule="auto"/>
      </w:pPr>
      <w:r>
        <w:separator/>
      </w:r>
    </w:p>
  </w:footnote>
  <w:footnote w:type="continuationSeparator" w:id="0">
    <w:p w14:paraId="719C764F" w14:textId="77777777" w:rsidR="00EB6934" w:rsidRDefault="00EB69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93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693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16E13"/>
  <w15:chartTrackingRefBased/>
  <w15:docId w15:val="{E02140DA-F6FA-4FC8-9157-955D27C97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96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2019-07-16T18:47:00Z</dcterms:created>
  <dcterms:modified xsi:type="dcterms:W3CDTF">2019-07-16T18:48:00Z</dcterms:modified>
</cp:coreProperties>
</file>