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6A013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Richard BEMOND</w:t>
      </w:r>
      <w:r w:rsidRPr="00832F6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>fl.1480)</w:t>
      </w:r>
    </w:p>
    <w:p w14:paraId="00A7D273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of Warwick. Mercer.</w:t>
      </w:r>
    </w:p>
    <w:p w14:paraId="41412C37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</w:p>
    <w:p w14:paraId="7C4A1AC9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</w:p>
    <w:p w14:paraId="41F29066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16 Oct.1480</w:t>
      </w:r>
      <w:r w:rsidRPr="00832F6A"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Richard </w:t>
      </w:r>
      <w:proofErr w:type="spellStart"/>
      <w:r w:rsidRPr="00832F6A">
        <w:rPr>
          <w:rFonts w:ascii="Times New Roman" w:hAnsi="Times New Roman" w:cs="Times New Roman"/>
          <w:sz w:val="24"/>
          <w:szCs w:val="24"/>
        </w:rPr>
        <w:t>Middulmore</w:t>
      </w:r>
      <w:proofErr w:type="spellEnd"/>
      <w:r w:rsidRPr="00832F6A"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19A6ACE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ab/>
      </w:r>
      <w:r w:rsidRPr="00832F6A">
        <w:rPr>
          <w:rFonts w:ascii="Times New Roman" w:hAnsi="Times New Roman" w:cs="Times New Roman"/>
          <w:sz w:val="24"/>
          <w:szCs w:val="24"/>
        </w:rPr>
        <w:tab/>
        <w:t xml:space="preserve">London, mercer(q.v.), touching a debt of £26. 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>( C.P.R.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 xml:space="preserve"> 1476-85 p.187)</w:t>
      </w:r>
    </w:p>
    <w:p w14:paraId="6C001AD4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</w:p>
    <w:p w14:paraId="5B12277B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</w:p>
    <w:p w14:paraId="62818C3F" w14:textId="77777777" w:rsidR="0044115D" w:rsidRPr="00832F6A" w:rsidRDefault="0044115D" w:rsidP="0044115D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9 January 2022</w:t>
      </w:r>
    </w:p>
    <w:p w14:paraId="0FF147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F22A9" w14:textId="77777777" w:rsidR="0044115D" w:rsidRDefault="0044115D" w:rsidP="009139A6">
      <w:r>
        <w:separator/>
      </w:r>
    </w:p>
  </w:endnote>
  <w:endnote w:type="continuationSeparator" w:id="0">
    <w:p w14:paraId="53276249" w14:textId="77777777" w:rsidR="0044115D" w:rsidRDefault="004411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BC6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BDE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EEC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1D114" w14:textId="77777777" w:rsidR="0044115D" w:rsidRDefault="0044115D" w:rsidP="009139A6">
      <w:r>
        <w:separator/>
      </w:r>
    </w:p>
  </w:footnote>
  <w:footnote w:type="continuationSeparator" w:id="0">
    <w:p w14:paraId="1F9F13F6" w14:textId="77777777" w:rsidR="0044115D" w:rsidRDefault="004411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35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67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AC5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5D"/>
    <w:rsid w:val="000666E0"/>
    <w:rsid w:val="002510B7"/>
    <w:rsid w:val="0044115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BB9F"/>
  <w15:chartTrackingRefBased/>
  <w15:docId w15:val="{ED0C7592-261F-48EE-A382-8202A739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15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2022-01-23T20:37:00Z</dcterms:created>
  <dcterms:modified xsi:type="dcterms:W3CDTF">2022-01-23T20:37:00Z</dcterms:modified>
</cp:coreProperties>
</file>