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B1702" w14:textId="77777777" w:rsidR="00D84882" w:rsidRDefault="00D84882" w:rsidP="00D8488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BEMOND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5D1E8396" w14:textId="77777777" w:rsidR="00D84882" w:rsidRDefault="00D84882" w:rsidP="00D8488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6AB05DA" w14:textId="77777777" w:rsidR="00D84882" w:rsidRDefault="00D84882" w:rsidP="00D8488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A0C7FC6" w14:textId="77777777" w:rsidR="00D84882" w:rsidRDefault="00D84882" w:rsidP="00D8488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Worcestershire, except the </w:t>
      </w:r>
      <w:proofErr w:type="gramStart"/>
      <w:r>
        <w:rPr>
          <w:rFonts w:ascii="Times New Roman" w:hAnsi="Times New Roman" w:cs="Times New Roman"/>
          <w:sz w:val="24"/>
          <w:szCs w:val="24"/>
        </w:rPr>
        <w:t>city</w:t>
      </w:r>
      <w:proofErr w:type="gramEnd"/>
    </w:p>
    <w:p w14:paraId="6C8E80E8" w14:textId="77777777" w:rsidR="00D84882" w:rsidRDefault="00D84882" w:rsidP="00D8488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Worcester, the moiety of the taxes of a fifteenth and a tenth which were </w:t>
      </w:r>
      <w:proofErr w:type="gramStart"/>
      <w:r>
        <w:rPr>
          <w:rFonts w:ascii="Times New Roman" w:hAnsi="Times New Roman" w:cs="Times New Roman"/>
          <w:sz w:val="24"/>
          <w:szCs w:val="24"/>
        </w:rPr>
        <w:t>granted</w:t>
      </w:r>
      <w:proofErr w:type="gramEnd"/>
    </w:p>
    <w:p w14:paraId="31F4240A" w14:textId="77777777" w:rsidR="00D84882" w:rsidRDefault="00D84882" w:rsidP="00D8488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the King at the last Parliament.</w:t>
      </w:r>
    </w:p>
    <w:p w14:paraId="7E1772DD" w14:textId="77777777" w:rsidR="00D84882" w:rsidRDefault="00D84882" w:rsidP="00D8488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p.179)</w:t>
      </w:r>
    </w:p>
    <w:p w14:paraId="649E8351" w14:textId="77777777" w:rsidR="00D84882" w:rsidRDefault="00D84882" w:rsidP="00D8488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0209E28" w14:textId="77777777" w:rsidR="00D84882" w:rsidRDefault="00D84882" w:rsidP="00D8488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E60354D" w14:textId="77777777" w:rsidR="00D84882" w:rsidRDefault="00D84882" w:rsidP="00D8488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2022</w:t>
      </w:r>
    </w:p>
    <w:p w14:paraId="37BB18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22377" w14:textId="77777777" w:rsidR="00D84882" w:rsidRDefault="00D84882" w:rsidP="009139A6">
      <w:r>
        <w:separator/>
      </w:r>
    </w:p>
  </w:endnote>
  <w:endnote w:type="continuationSeparator" w:id="0">
    <w:p w14:paraId="596682EF" w14:textId="77777777" w:rsidR="00D84882" w:rsidRDefault="00D848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D7B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7DC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75E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75B4B" w14:textId="77777777" w:rsidR="00D84882" w:rsidRDefault="00D84882" w:rsidP="009139A6">
      <w:r>
        <w:separator/>
      </w:r>
    </w:p>
  </w:footnote>
  <w:footnote w:type="continuationSeparator" w:id="0">
    <w:p w14:paraId="2C7798AC" w14:textId="77777777" w:rsidR="00D84882" w:rsidRDefault="00D848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402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64E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360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8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8488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2D57F"/>
  <w15:chartTrackingRefBased/>
  <w15:docId w15:val="{D3AC829F-D72C-48CA-BDFB-9AB368F3F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882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2023-10-26T20:07:00Z</dcterms:created>
  <dcterms:modified xsi:type="dcterms:W3CDTF">2023-10-26T20:08:00Z</dcterms:modified>
</cp:coreProperties>
</file>