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BEMOND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Ridlington.</w:t>
      </w:r>
      <w:bookmarkStart w:id="0" w:name="_GoBack"/>
      <w:bookmarkEnd w:id="0"/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24Sep.1432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Uppingham,</w:t>
      </w:r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into land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24-97)</w:t>
      </w:r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E1113" w:rsidRDefault="00EE1113" w:rsidP="00EE11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2016</w:t>
      </w:r>
    </w:p>
    <w:sectPr w:rsidR="006B2F86" w:rsidRPr="00EE11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113" w:rsidRDefault="00EE1113" w:rsidP="00E71FC3">
      <w:pPr>
        <w:spacing w:after="0" w:line="240" w:lineRule="auto"/>
      </w:pPr>
      <w:r>
        <w:separator/>
      </w:r>
    </w:p>
  </w:endnote>
  <w:endnote w:type="continuationSeparator" w:id="0">
    <w:p w:rsidR="00EE1113" w:rsidRDefault="00EE11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113" w:rsidRDefault="00EE1113" w:rsidP="00E71FC3">
      <w:pPr>
        <w:spacing w:after="0" w:line="240" w:lineRule="auto"/>
      </w:pPr>
      <w:r>
        <w:separator/>
      </w:r>
    </w:p>
  </w:footnote>
  <w:footnote w:type="continuationSeparator" w:id="0">
    <w:p w:rsidR="00EE1113" w:rsidRDefault="00EE11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13"/>
    <w:rsid w:val="00AB52E8"/>
    <w:rsid w:val="00B16D3F"/>
    <w:rsid w:val="00E71FC3"/>
    <w:rsid w:val="00EE111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41191"/>
  <w15:chartTrackingRefBased/>
  <w15:docId w15:val="{A5031F16-630D-4321-A504-8C3EDCAD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1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2016-05-03T20:05:00Z</dcterms:created>
  <dcterms:modified xsi:type="dcterms:W3CDTF">2016-05-03T20:06:00Z</dcterms:modified>
</cp:coreProperties>
</file>