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771" w:rsidRDefault="00F94771" w:rsidP="00F947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BEMEWARD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F94771" w:rsidRDefault="00F94771" w:rsidP="00F947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4771" w:rsidRDefault="00F94771" w:rsidP="00F947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4771" w:rsidRDefault="00F94771" w:rsidP="00F947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the Guildhall,</w:t>
      </w:r>
    </w:p>
    <w:p w:rsidR="00F94771" w:rsidRDefault="00F94771" w:rsidP="00F947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London, into the lands of the late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Plesyngton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d.1407)(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F94771" w:rsidRDefault="00F94771" w:rsidP="00F947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21-212)</w:t>
      </w:r>
    </w:p>
    <w:p w:rsidR="00F94771" w:rsidRDefault="00F94771" w:rsidP="00F947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4771" w:rsidRDefault="00F94771" w:rsidP="00F947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94771" w:rsidRDefault="00F94771" w:rsidP="00F947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January 2016</w:t>
      </w:r>
      <w:bookmarkStart w:id="0" w:name="_GoBack"/>
      <w:bookmarkEnd w:id="0"/>
    </w:p>
    <w:sectPr w:rsidR="00DD5B8A" w:rsidRPr="00F9477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771" w:rsidRDefault="00F94771" w:rsidP="00564E3C">
      <w:pPr>
        <w:spacing w:after="0" w:line="240" w:lineRule="auto"/>
      </w:pPr>
      <w:r>
        <w:separator/>
      </w:r>
    </w:p>
  </w:endnote>
  <w:endnote w:type="continuationSeparator" w:id="0">
    <w:p w:rsidR="00F94771" w:rsidRDefault="00F9477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94771">
      <w:rPr>
        <w:rFonts w:ascii="Times New Roman" w:hAnsi="Times New Roman" w:cs="Times New Roman"/>
        <w:noProof/>
        <w:sz w:val="24"/>
        <w:szCs w:val="24"/>
      </w:rPr>
      <w:t>27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771" w:rsidRDefault="00F94771" w:rsidP="00564E3C">
      <w:pPr>
        <w:spacing w:after="0" w:line="240" w:lineRule="auto"/>
      </w:pPr>
      <w:r>
        <w:separator/>
      </w:r>
    </w:p>
  </w:footnote>
  <w:footnote w:type="continuationSeparator" w:id="0">
    <w:p w:rsidR="00F94771" w:rsidRDefault="00F9477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771"/>
    <w:rsid w:val="00372DC6"/>
    <w:rsid w:val="00564E3C"/>
    <w:rsid w:val="0064591D"/>
    <w:rsid w:val="00DD5B8A"/>
    <w:rsid w:val="00EB41B8"/>
    <w:rsid w:val="00F14DE1"/>
    <w:rsid w:val="00F9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E15F1"/>
  <w15:chartTrackingRefBased/>
  <w15:docId w15:val="{6FE72A71-851E-4660-AEEE-1A0593874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2016-01-27T17:15:00Z</dcterms:created>
  <dcterms:modified xsi:type="dcterms:W3CDTF">2016-01-27T17:15:00Z</dcterms:modified>
</cp:coreProperties>
</file>