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5A6B3" w14:textId="77777777" w:rsidR="004B7C89" w:rsidRDefault="004B7C89" w:rsidP="004B7C89">
      <w:pPr>
        <w:pStyle w:val="NoSpacing"/>
      </w:pPr>
      <w:r>
        <w:rPr>
          <w:u w:val="single"/>
        </w:rPr>
        <w:t>Thomas BEMESLAY</w:t>
      </w:r>
      <w:r>
        <w:t xml:space="preserve">       (fl.1423)</w:t>
      </w:r>
    </w:p>
    <w:p w14:paraId="2238E703" w14:textId="77777777" w:rsidR="004B7C89" w:rsidRDefault="004B7C89" w:rsidP="004B7C89">
      <w:pPr>
        <w:pStyle w:val="NoSpacing"/>
      </w:pPr>
      <w:r>
        <w:t>of York.</w:t>
      </w:r>
    </w:p>
    <w:p w14:paraId="7C032A97" w14:textId="77777777" w:rsidR="004B7C89" w:rsidRDefault="004B7C89" w:rsidP="004B7C89">
      <w:pPr>
        <w:pStyle w:val="NoSpacing"/>
      </w:pPr>
    </w:p>
    <w:p w14:paraId="2085CE28" w14:textId="77777777" w:rsidR="004B7C89" w:rsidRDefault="004B7C89" w:rsidP="004B7C89">
      <w:pPr>
        <w:pStyle w:val="NoSpacing"/>
      </w:pPr>
    </w:p>
    <w:p w14:paraId="48428C34" w14:textId="77777777" w:rsidR="004B7C89" w:rsidRDefault="004B7C89" w:rsidP="004B7C89">
      <w:pPr>
        <w:pStyle w:val="NoSpacing"/>
      </w:pPr>
      <w:r>
        <w:t>19 May1423</w:t>
      </w:r>
      <w:r>
        <w:tab/>
        <w:t>He was a juror on the inquisition post mortem held at York into the lands</w:t>
      </w:r>
    </w:p>
    <w:p w14:paraId="3C097F28" w14:textId="77777777" w:rsidR="004B7C89" w:rsidRDefault="004B7C89" w:rsidP="004B7C89">
      <w:pPr>
        <w:pStyle w:val="NoSpacing"/>
      </w:pPr>
      <w:r>
        <w:tab/>
      </w:r>
      <w:r>
        <w:tab/>
        <w:t xml:space="preserve">held by the late Hugh </w:t>
      </w:r>
      <w:proofErr w:type="gramStart"/>
      <w:r>
        <w:t>Strange(</w:t>
      </w:r>
      <w:proofErr w:type="gramEnd"/>
      <w:r>
        <w:t xml:space="preserve">d.1406)(q.v.) in </w:t>
      </w:r>
      <w:proofErr w:type="spellStart"/>
      <w:r>
        <w:t>Bootham</w:t>
      </w:r>
      <w:proofErr w:type="spellEnd"/>
      <w:r>
        <w:t>.</w:t>
      </w:r>
    </w:p>
    <w:p w14:paraId="535FFA52" w14:textId="77777777" w:rsidR="004B7C89" w:rsidRDefault="004B7C89" w:rsidP="004B7C89">
      <w:pPr>
        <w:pStyle w:val="NoSpacing"/>
      </w:pPr>
      <w:r>
        <w:tab/>
      </w:r>
      <w:r>
        <w:tab/>
        <w:t>(</w:t>
      </w:r>
      <w:hyperlink r:id="rId6" w:history="1">
        <w:r w:rsidRPr="00511237">
          <w:rPr>
            <w:rStyle w:val="Hyperlink"/>
          </w:rPr>
          <w:t>www.inquisitionspostmortem</w:t>
        </w:r>
      </w:hyperlink>
      <w:r>
        <w:t xml:space="preserve"> number e-CIPM 22-1)</w:t>
      </w:r>
    </w:p>
    <w:p w14:paraId="2412FEFF" w14:textId="77777777" w:rsidR="004B7C89" w:rsidRDefault="004B7C89" w:rsidP="004B7C89">
      <w:pPr>
        <w:pStyle w:val="NoSpacing"/>
      </w:pPr>
    </w:p>
    <w:p w14:paraId="07CD4300" w14:textId="77777777" w:rsidR="004B7C89" w:rsidRDefault="004B7C89" w:rsidP="004B7C89">
      <w:pPr>
        <w:pStyle w:val="NoSpacing"/>
      </w:pPr>
    </w:p>
    <w:p w14:paraId="688FF99D" w14:textId="63B94D7E" w:rsidR="00E47068" w:rsidRDefault="004B7C89" w:rsidP="004B7C89">
      <w:pPr>
        <w:pStyle w:val="NoSpacing"/>
      </w:pPr>
      <w:r>
        <w:t>3 August 2015</w:t>
      </w:r>
    </w:p>
    <w:p w14:paraId="56DED774" w14:textId="3DFC6092" w:rsidR="002C282D" w:rsidRDefault="002C282D" w:rsidP="004B7C89">
      <w:pPr>
        <w:pStyle w:val="NoSpacing"/>
      </w:pPr>
    </w:p>
    <w:p w14:paraId="16119C4E" w14:textId="77777777" w:rsidR="002C282D" w:rsidRPr="004B7C89" w:rsidRDefault="002C282D" w:rsidP="004B7C89">
      <w:pPr>
        <w:pStyle w:val="NoSpacing"/>
      </w:pPr>
    </w:p>
    <w:sectPr w:rsidR="002C282D" w:rsidRPr="004B7C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27200" w14:textId="77777777" w:rsidR="004B7C89" w:rsidRDefault="004B7C89" w:rsidP="00920DE3">
      <w:pPr>
        <w:spacing w:after="0" w:line="240" w:lineRule="auto"/>
      </w:pPr>
      <w:r>
        <w:separator/>
      </w:r>
    </w:p>
  </w:endnote>
  <w:endnote w:type="continuationSeparator" w:id="0">
    <w:p w14:paraId="2F35B3B7" w14:textId="77777777" w:rsidR="004B7C89" w:rsidRDefault="004B7C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3302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418E0" w14:textId="77777777" w:rsidR="00C009D8" w:rsidRPr="00C009D8" w:rsidRDefault="00C009D8">
    <w:pPr>
      <w:pStyle w:val="Footer"/>
    </w:pPr>
    <w:r>
      <w:t>Copyright I.S.Rogers 9 August 2013</w:t>
    </w:r>
  </w:p>
  <w:p w14:paraId="071B2803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D0738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7F916" w14:textId="77777777" w:rsidR="004B7C89" w:rsidRDefault="004B7C89" w:rsidP="00920DE3">
      <w:pPr>
        <w:spacing w:after="0" w:line="240" w:lineRule="auto"/>
      </w:pPr>
      <w:r>
        <w:separator/>
      </w:r>
    </w:p>
  </w:footnote>
  <w:footnote w:type="continuationSeparator" w:id="0">
    <w:p w14:paraId="5DA8425C" w14:textId="77777777" w:rsidR="004B7C89" w:rsidRDefault="004B7C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B2B4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30C9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6470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7C89"/>
    <w:rsid w:val="00120749"/>
    <w:rsid w:val="002C282D"/>
    <w:rsid w:val="004B7C8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AC513"/>
  <w15:docId w15:val="{93E87D50-8EF4-4824-9305-96DAB9FE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7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2015-08-03T10:20:00Z</dcterms:created>
  <dcterms:modified xsi:type="dcterms:W3CDTF">2022-03-29T08:14:00Z</dcterms:modified>
</cp:coreProperties>
</file>