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4DDAA" w14:textId="7D9CBEEF" w:rsidR="00BA00AB" w:rsidRDefault="00B9565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BEMAN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fl.1452)</w:t>
      </w:r>
    </w:p>
    <w:p w14:paraId="51A9016F" w14:textId="38B769C9" w:rsidR="00B9565A" w:rsidRDefault="00B9565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21AD57C5" w14:textId="77777777" w:rsidR="00B9565A" w:rsidRDefault="00B9565A" w:rsidP="009139A6">
      <w:pPr>
        <w:pStyle w:val="NoSpacing"/>
        <w:rPr>
          <w:rFonts w:cs="Times New Roman"/>
          <w:szCs w:val="24"/>
        </w:rPr>
      </w:pPr>
    </w:p>
    <w:p w14:paraId="12D8E888" w14:textId="77777777" w:rsidR="00B9565A" w:rsidRDefault="00B9565A" w:rsidP="009139A6">
      <w:pPr>
        <w:pStyle w:val="NoSpacing"/>
        <w:rPr>
          <w:rFonts w:cs="Times New Roman"/>
          <w:szCs w:val="24"/>
        </w:rPr>
      </w:pPr>
    </w:p>
    <w:p w14:paraId="1565165E" w14:textId="77777777" w:rsidR="00B9565A" w:rsidRDefault="00B9565A" w:rsidP="00B956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1452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He made his </w:t>
      </w:r>
      <w:proofErr w:type="gramStart"/>
      <w:r>
        <w:rPr>
          <w:rFonts w:cs="Times New Roman"/>
          <w:szCs w:val="24"/>
        </w:rPr>
        <w:t>Will</w:t>
      </w:r>
      <w:proofErr w:type="gramEnd"/>
    </w:p>
    <w:p w14:paraId="6217D46F" w14:textId="77777777" w:rsidR="00B9565A" w:rsidRDefault="00B9565A" w:rsidP="00B9565A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Lambeth Wills” from “The Genealogist” ed. </w:t>
      </w:r>
      <w:proofErr w:type="spellStart"/>
      <w:r>
        <w:rPr>
          <w:rFonts w:cs="Times New Roman"/>
          <w:szCs w:val="24"/>
        </w:rPr>
        <w:t>H.</w:t>
      </w:r>
      <w:proofErr w:type="gramStart"/>
      <w:r>
        <w:rPr>
          <w:rFonts w:cs="Times New Roman"/>
          <w:szCs w:val="24"/>
        </w:rPr>
        <w:t>W.Forsyth</w:t>
      </w:r>
      <w:proofErr w:type="spellEnd"/>
      <w:proofErr w:type="gramEnd"/>
      <w:r>
        <w:rPr>
          <w:rFonts w:cs="Times New Roman"/>
          <w:szCs w:val="24"/>
        </w:rPr>
        <w:t xml:space="preserve"> Harwood, volume XXXIV pub. George Bell and sons, 1918, p.60)</w:t>
      </w:r>
    </w:p>
    <w:p w14:paraId="473DA0AF" w14:textId="77777777" w:rsidR="00B9565A" w:rsidRDefault="00B9565A" w:rsidP="00B9565A">
      <w:pPr>
        <w:pStyle w:val="NoSpacing"/>
        <w:rPr>
          <w:rFonts w:cs="Times New Roman"/>
          <w:szCs w:val="24"/>
        </w:rPr>
      </w:pPr>
    </w:p>
    <w:p w14:paraId="224A24CE" w14:textId="77777777" w:rsidR="00B9565A" w:rsidRDefault="00B9565A" w:rsidP="00B9565A">
      <w:pPr>
        <w:pStyle w:val="NoSpacing"/>
        <w:rPr>
          <w:rFonts w:cs="Times New Roman"/>
          <w:szCs w:val="24"/>
        </w:rPr>
      </w:pPr>
    </w:p>
    <w:p w14:paraId="1172B467" w14:textId="77777777" w:rsidR="00B9565A" w:rsidRDefault="00B9565A" w:rsidP="00B956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October 2023</w:t>
      </w:r>
    </w:p>
    <w:p w14:paraId="44232D52" w14:textId="787F846B" w:rsidR="00B9565A" w:rsidRPr="00B9565A" w:rsidRDefault="00B9565A" w:rsidP="009139A6">
      <w:pPr>
        <w:pStyle w:val="NoSpacing"/>
        <w:rPr>
          <w:rFonts w:cs="Times New Roman"/>
          <w:szCs w:val="24"/>
        </w:rPr>
      </w:pPr>
    </w:p>
    <w:sectPr w:rsidR="00B9565A" w:rsidRPr="00B956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2B6DA" w14:textId="77777777" w:rsidR="00B9565A" w:rsidRDefault="00B9565A" w:rsidP="009139A6">
      <w:r>
        <w:separator/>
      </w:r>
    </w:p>
  </w:endnote>
  <w:endnote w:type="continuationSeparator" w:id="0">
    <w:p w14:paraId="6044ACA8" w14:textId="77777777" w:rsidR="00B9565A" w:rsidRDefault="00B956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8A0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45BF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6A7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A152" w14:textId="77777777" w:rsidR="00B9565A" w:rsidRDefault="00B9565A" w:rsidP="009139A6">
      <w:r>
        <w:separator/>
      </w:r>
    </w:p>
  </w:footnote>
  <w:footnote w:type="continuationSeparator" w:id="0">
    <w:p w14:paraId="156F851E" w14:textId="77777777" w:rsidR="00B9565A" w:rsidRDefault="00B956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C86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82D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45D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65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565A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BB357"/>
  <w15:chartTrackingRefBased/>
  <w15:docId w15:val="{1988E7A9-98FC-4D02-A77A-CAD53210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2023-10-11T18:11:00Z</dcterms:created>
  <dcterms:modified xsi:type="dcterms:W3CDTF">2023-10-11T18:12:00Z</dcterms:modified>
</cp:coreProperties>
</file>