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868A2" w14:textId="0FCBCA9B" w:rsidR="00BA00AB" w:rsidRDefault="009E3C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fl.1488-9)</w:t>
      </w:r>
    </w:p>
    <w:p w14:paraId="5F52AF21" w14:textId="77777777" w:rsidR="009E3C55" w:rsidRDefault="009E3C55" w:rsidP="009E3C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02155B4F" w14:textId="77777777" w:rsidR="009E3C55" w:rsidRDefault="009E3C55" w:rsidP="009E3C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5CA2C5" w14:textId="77777777" w:rsidR="009E3C55" w:rsidRDefault="009E3C55" w:rsidP="009E3C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DD1477" w14:textId="3EDA227F" w:rsidR="009E3C55" w:rsidRDefault="009E3C55" w:rsidP="009E3C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1488-9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10671335" w14:textId="77777777" w:rsidR="009E3C55" w:rsidRDefault="009E3C55" w:rsidP="009E3C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5D5897B7" w14:textId="77777777" w:rsidR="009E3C55" w:rsidRDefault="009E3C55" w:rsidP="009E3C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p.2)</w:t>
      </w:r>
    </w:p>
    <w:p w14:paraId="2AC141EA" w14:textId="77777777" w:rsidR="009E3C55" w:rsidRDefault="009E3C55" w:rsidP="009E3C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0A8034" w14:textId="77777777" w:rsidR="009E3C55" w:rsidRDefault="009E3C55" w:rsidP="009E3C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E52EB2" w14:textId="7DC00326" w:rsidR="009E3C55" w:rsidRPr="008076F4" w:rsidRDefault="009E3C55" w:rsidP="009E3C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719C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March 2021</w:t>
      </w:r>
    </w:p>
    <w:p w14:paraId="18285BB3" w14:textId="77777777" w:rsidR="009E3C55" w:rsidRPr="009E3C55" w:rsidRDefault="009E3C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E3C55" w:rsidRPr="009E3C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7BF25" w14:textId="77777777" w:rsidR="009E3C55" w:rsidRDefault="009E3C55" w:rsidP="009139A6">
      <w:r>
        <w:separator/>
      </w:r>
    </w:p>
  </w:endnote>
  <w:endnote w:type="continuationSeparator" w:id="0">
    <w:p w14:paraId="20D7C977" w14:textId="77777777" w:rsidR="009E3C55" w:rsidRDefault="009E3C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942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571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584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22F713" w14:textId="77777777" w:rsidR="009E3C55" w:rsidRDefault="009E3C55" w:rsidP="009139A6">
      <w:r>
        <w:separator/>
      </w:r>
    </w:p>
  </w:footnote>
  <w:footnote w:type="continuationSeparator" w:id="0">
    <w:p w14:paraId="22E937CD" w14:textId="77777777" w:rsidR="009E3C55" w:rsidRDefault="009E3C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AE3A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831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06E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55"/>
    <w:rsid w:val="000666E0"/>
    <w:rsid w:val="002510B7"/>
    <w:rsid w:val="005C130B"/>
    <w:rsid w:val="00826F5C"/>
    <w:rsid w:val="009139A6"/>
    <w:rsid w:val="009448BB"/>
    <w:rsid w:val="009719C2"/>
    <w:rsid w:val="009E3C55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C67C5"/>
  <w15:chartTrackingRefBased/>
  <w15:docId w15:val="{AEE4D02F-2697-4CEE-A492-396EF0B4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2021-03-18T16:31:00Z</dcterms:created>
  <dcterms:modified xsi:type="dcterms:W3CDTF">2021-03-18T16:32:00Z</dcterms:modified>
</cp:coreProperties>
</file>