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8E659F" w14:textId="0B3919A9" w:rsidR="00C34FA4" w:rsidRDefault="00C34FA4" w:rsidP="00C34FA4">
      <w:pPr>
        <w:pStyle w:val="NoSpacing"/>
      </w:pPr>
      <w:r>
        <w:rPr>
          <w:u w:val="single"/>
        </w:rPr>
        <w:t>Thomas BEM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16</w:t>
      </w:r>
      <w:r>
        <w:t>)</w:t>
      </w:r>
    </w:p>
    <w:p w14:paraId="6FDD4832" w14:textId="77777777" w:rsidR="00C34FA4" w:rsidRDefault="00C34FA4" w:rsidP="00C34FA4">
      <w:pPr>
        <w:pStyle w:val="NoSpacing"/>
      </w:pPr>
      <w:r>
        <w:t>of the diocese of Exeter.</w:t>
      </w:r>
    </w:p>
    <w:p w14:paraId="1727924A" w14:textId="77777777" w:rsidR="00C34FA4" w:rsidRDefault="00C34FA4" w:rsidP="00C34FA4">
      <w:pPr>
        <w:pStyle w:val="NoSpacing"/>
      </w:pPr>
    </w:p>
    <w:p w14:paraId="6423D88D" w14:textId="77777777" w:rsidR="00C34FA4" w:rsidRDefault="00C34FA4" w:rsidP="00C34FA4">
      <w:pPr>
        <w:pStyle w:val="NoSpacing"/>
      </w:pPr>
    </w:p>
    <w:p w14:paraId="4E3797DA" w14:textId="664B062D" w:rsidR="00C34FA4" w:rsidRDefault="00C34FA4" w:rsidP="00C34FA4">
      <w:pPr>
        <w:pStyle w:val="NoSpacing"/>
      </w:pPr>
      <w:r>
        <w:t>16 May14</w:t>
      </w:r>
      <w:r>
        <w:t xml:space="preserve">16 </w:t>
      </w:r>
      <w:r>
        <w:tab/>
        <w:t xml:space="preserve">He was ordained to his first tonsure in </w:t>
      </w:r>
      <w:proofErr w:type="spellStart"/>
      <w:r>
        <w:t>Leskyrek</w:t>
      </w:r>
      <w:proofErr w:type="spellEnd"/>
      <w:r>
        <w:t>.</w:t>
      </w:r>
    </w:p>
    <w:p w14:paraId="45C95EFC" w14:textId="0D6A73D0" w:rsidR="00C34FA4" w:rsidRDefault="00C34FA4" w:rsidP="00C34FA4">
      <w:pPr>
        <w:pStyle w:val="NoSpacing"/>
      </w:pPr>
      <w:r>
        <w:tab/>
      </w:r>
      <w:r>
        <w:tab/>
        <w:t>(“Stafford Register” pp.429 and 42</w:t>
      </w:r>
      <w:r>
        <w:t>7</w:t>
      </w:r>
      <w:bookmarkStart w:id="0" w:name="_GoBack"/>
      <w:bookmarkEnd w:id="0"/>
      <w:r>
        <w:t>)</w:t>
      </w:r>
    </w:p>
    <w:p w14:paraId="594DCCC0" w14:textId="77777777" w:rsidR="00C34FA4" w:rsidRDefault="00C34FA4" w:rsidP="00C34FA4">
      <w:pPr>
        <w:pStyle w:val="NoSpacing"/>
      </w:pPr>
    </w:p>
    <w:p w14:paraId="18B4CE79" w14:textId="77777777" w:rsidR="00C34FA4" w:rsidRDefault="00C34FA4" w:rsidP="00C34FA4">
      <w:pPr>
        <w:pStyle w:val="NoSpacing"/>
      </w:pPr>
    </w:p>
    <w:p w14:paraId="1063E7DF" w14:textId="6B61C0EF" w:rsidR="006B2F86" w:rsidRPr="00C34FA4" w:rsidRDefault="00C34FA4" w:rsidP="00C34FA4">
      <w:pPr>
        <w:pStyle w:val="NoSpacing"/>
      </w:pPr>
      <w:r>
        <w:t>15 February 2019</w:t>
      </w:r>
    </w:p>
    <w:sectPr w:rsidR="006B2F86" w:rsidRPr="00C34FA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BDC19" w14:textId="77777777" w:rsidR="00C34FA4" w:rsidRDefault="00C34FA4" w:rsidP="00E71FC3">
      <w:pPr>
        <w:spacing w:after="0" w:line="240" w:lineRule="auto"/>
      </w:pPr>
      <w:r>
        <w:separator/>
      </w:r>
    </w:p>
  </w:endnote>
  <w:endnote w:type="continuationSeparator" w:id="0">
    <w:p w14:paraId="71D67994" w14:textId="77777777" w:rsidR="00C34FA4" w:rsidRDefault="00C34FA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BDFF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C322BD" w14:textId="77777777" w:rsidR="00C34FA4" w:rsidRDefault="00C34FA4" w:rsidP="00E71FC3">
      <w:pPr>
        <w:spacing w:after="0" w:line="240" w:lineRule="auto"/>
      </w:pPr>
      <w:r>
        <w:separator/>
      </w:r>
    </w:p>
  </w:footnote>
  <w:footnote w:type="continuationSeparator" w:id="0">
    <w:p w14:paraId="57ECAE2C" w14:textId="77777777" w:rsidR="00C34FA4" w:rsidRDefault="00C34FA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A4"/>
    <w:rsid w:val="001A7C09"/>
    <w:rsid w:val="00577BD5"/>
    <w:rsid w:val="00656CBA"/>
    <w:rsid w:val="006A1F77"/>
    <w:rsid w:val="00733BE7"/>
    <w:rsid w:val="00AB52E8"/>
    <w:rsid w:val="00B16D3F"/>
    <w:rsid w:val="00BB41AC"/>
    <w:rsid w:val="00C34FA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59E48"/>
  <w15:chartTrackingRefBased/>
  <w15:docId w15:val="{07F24E9B-A434-4688-9EE5-75618BECE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2019-02-15T20:23:00Z</dcterms:created>
  <dcterms:modified xsi:type="dcterms:W3CDTF">2019-02-15T20:35:00Z</dcterms:modified>
</cp:coreProperties>
</file>