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3141B" w14:textId="77777777" w:rsidR="00C02056" w:rsidRDefault="00C02056" w:rsidP="00C02056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John BELL</w:t>
      </w:r>
      <w:r>
        <w:rPr>
          <w:rFonts w:cs="Times New Roman"/>
          <w:szCs w:val="24"/>
          <w:lang w:val="en-GB"/>
        </w:rPr>
        <w:t xml:space="preserve">          (fl.1468)</w:t>
      </w:r>
    </w:p>
    <w:p w14:paraId="63E7375C" w14:textId="77777777" w:rsidR="00C02056" w:rsidRDefault="00C02056" w:rsidP="00C02056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Bodmin. Weaver.</w:t>
      </w:r>
    </w:p>
    <w:p w14:paraId="38439F76" w14:textId="77777777" w:rsidR="00C02056" w:rsidRDefault="00C02056" w:rsidP="00C02056">
      <w:pPr>
        <w:pStyle w:val="NoSpacing"/>
        <w:rPr>
          <w:rFonts w:cs="Times New Roman"/>
          <w:szCs w:val="24"/>
          <w:lang w:val="en-GB"/>
        </w:rPr>
      </w:pPr>
    </w:p>
    <w:p w14:paraId="15493FF2" w14:textId="77777777" w:rsidR="00C02056" w:rsidRDefault="00C02056" w:rsidP="00C02056">
      <w:pPr>
        <w:pStyle w:val="NoSpacing"/>
        <w:rPr>
          <w:rFonts w:cs="Times New Roman"/>
          <w:szCs w:val="24"/>
          <w:lang w:val="en-GB"/>
        </w:rPr>
      </w:pPr>
    </w:p>
    <w:p w14:paraId="3626E4BB" w14:textId="77777777" w:rsidR="00C02056" w:rsidRDefault="00C02056" w:rsidP="00C02056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1468</w:t>
      </w:r>
      <w:r>
        <w:rPr>
          <w:rFonts w:cs="Times New Roman"/>
          <w:szCs w:val="24"/>
          <w:lang w:val="en-GB"/>
        </w:rPr>
        <w:tab/>
        <w:t>The King brought a presentment of trespass and assault against him</w:t>
      </w:r>
    </w:p>
    <w:p w14:paraId="0D21AE28" w14:textId="77777777" w:rsidR="00C02056" w:rsidRDefault="00C02056" w:rsidP="00C02056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and 3 others.   ( </w:t>
      </w:r>
      <w:hyperlink r:id="rId6" w:history="1">
        <w:r w:rsidRPr="003B0528">
          <w:rPr>
            <w:rStyle w:val="Hyperlink"/>
            <w:rFonts w:cs="Times New Roman"/>
            <w:szCs w:val="24"/>
            <w:lang w:val="en-GB"/>
          </w:rPr>
          <w:t>https://waalt.uh.edu/index.php/KB27/827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6022EE4D" w14:textId="77777777" w:rsidR="00C02056" w:rsidRDefault="00C02056" w:rsidP="00C02056">
      <w:pPr>
        <w:pStyle w:val="NoSpacing"/>
        <w:rPr>
          <w:rFonts w:cs="Times New Roman"/>
          <w:szCs w:val="24"/>
          <w:lang w:val="en-GB"/>
        </w:rPr>
      </w:pPr>
    </w:p>
    <w:p w14:paraId="371CDB89" w14:textId="77777777" w:rsidR="00C02056" w:rsidRDefault="00C02056" w:rsidP="00C02056">
      <w:pPr>
        <w:pStyle w:val="NoSpacing"/>
        <w:rPr>
          <w:rFonts w:cs="Times New Roman"/>
          <w:szCs w:val="24"/>
          <w:lang w:val="en-GB"/>
        </w:rPr>
      </w:pPr>
    </w:p>
    <w:p w14:paraId="691EEF42" w14:textId="77777777" w:rsidR="00C02056" w:rsidRDefault="00C02056" w:rsidP="00C02056">
      <w:pPr>
        <w:pStyle w:val="NoSpacing"/>
        <w:rPr>
          <w:rFonts w:cs="Times New Roman"/>
          <w:szCs w:val="24"/>
          <w:lang w:val="en-GB"/>
        </w:rPr>
      </w:pPr>
    </w:p>
    <w:p w14:paraId="62CDA4AB" w14:textId="77777777" w:rsidR="00C02056" w:rsidRDefault="00C02056" w:rsidP="00C02056">
      <w:pPr>
        <w:pStyle w:val="NoSpacing"/>
        <w:rPr>
          <w:rFonts w:cs="Times New Roman"/>
          <w:szCs w:val="24"/>
          <w:u w:val="single"/>
          <w:lang w:val="en-GB"/>
        </w:rPr>
      </w:pPr>
      <w:r>
        <w:rPr>
          <w:rFonts w:cs="Times New Roman"/>
          <w:szCs w:val="24"/>
          <w:lang w:val="en-GB"/>
        </w:rPr>
        <w:t>23 January 2026</w:t>
      </w:r>
    </w:p>
    <w:p w14:paraId="751D59AD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5C9749" w14:textId="77777777" w:rsidR="00615162" w:rsidRDefault="00615162" w:rsidP="00086E2C">
      <w:pPr>
        <w:spacing w:after="0" w:line="240" w:lineRule="auto"/>
      </w:pPr>
      <w:r>
        <w:separator/>
      </w:r>
    </w:p>
  </w:endnote>
  <w:endnote w:type="continuationSeparator" w:id="0">
    <w:p w14:paraId="0655702A" w14:textId="77777777" w:rsidR="00615162" w:rsidRDefault="00615162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679B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0EFE9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4CAB3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36E656" w14:textId="77777777" w:rsidR="00615162" w:rsidRDefault="00615162" w:rsidP="00086E2C">
      <w:pPr>
        <w:spacing w:after="0" w:line="240" w:lineRule="auto"/>
      </w:pPr>
      <w:r>
        <w:separator/>
      </w:r>
    </w:p>
  </w:footnote>
  <w:footnote w:type="continuationSeparator" w:id="0">
    <w:p w14:paraId="05D5B9FB" w14:textId="77777777" w:rsidR="00615162" w:rsidRDefault="00615162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037F3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80F3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03750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056"/>
    <w:rsid w:val="00086E2C"/>
    <w:rsid w:val="000A2E7A"/>
    <w:rsid w:val="002244B7"/>
    <w:rsid w:val="00314D94"/>
    <w:rsid w:val="00615162"/>
    <w:rsid w:val="00617568"/>
    <w:rsid w:val="006E68FA"/>
    <w:rsid w:val="00C02056"/>
    <w:rsid w:val="00CB6AAB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739F3F"/>
  <w15:chartTrackingRefBased/>
  <w15:docId w15:val="{BFB840FB-49B2-447F-8B72-875C4808A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C02056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C0205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2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37</Words>
  <Characters>223</Characters>
  <Application>Microsoft Office Word</Application>
  <DocSecurity>0</DocSecurity>
  <Lines>13</Lines>
  <Paragraphs>7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2026-01-25T00:26:00Z</dcterms:created>
  <dcterms:modified xsi:type="dcterms:W3CDTF">2026-01-25T00:27:00Z</dcterms:modified>
</cp:coreProperties>
</file>