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3A1D" w14:textId="77777777" w:rsidR="002A5CB9" w:rsidRDefault="002A5CB9" w:rsidP="002A5CB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BELTON</w:t>
      </w:r>
      <w:r>
        <w:rPr>
          <w:rFonts w:cs="Times New Roman"/>
          <w:lang w:val="en-US"/>
        </w:rPr>
        <w:t xml:space="preserve">       (fl.1417)</w:t>
      </w:r>
    </w:p>
    <w:p w14:paraId="26312308" w14:textId="77777777" w:rsidR="002A5CB9" w:rsidRDefault="002A5CB9" w:rsidP="002A5CB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4619C219" w14:textId="77777777" w:rsidR="002A5CB9" w:rsidRDefault="002A5CB9" w:rsidP="002A5CB9">
      <w:pPr>
        <w:pStyle w:val="NoSpacing"/>
        <w:rPr>
          <w:rFonts w:cs="Times New Roman"/>
          <w:lang w:val="en-US"/>
        </w:rPr>
      </w:pPr>
    </w:p>
    <w:p w14:paraId="65380AE7" w14:textId="77777777" w:rsidR="002A5CB9" w:rsidRDefault="002A5CB9" w:rsidP="002A5CB9">
      <w:pPr>
        <w:pStyle w:val="NoSpacing"/>
        <w:rPr>
          <w:rFonts w:cs="Times New Roman"/>
          <w:lang w:val="en-US"/>
        </w:rPr>
      </w:pPr>
    </w:p>
    <w:p w14:paraId="3207273F" w14:textId="77777777" w:rsidR="002A5CB9" w:rsidRDefault="002A5CB9" w:rsidP="002A5CB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577961DE" w14:textId="77777777" w:rsidR="002A5CB9" w:rsidRDefault="002A5CB9" w:rsidP="002A5CB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66AC7483" w14:textId="77777777" w:rsidR="002A5CB9" w:rsidRDefault="002A5CB9" w:rsidP="002A5CB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m9, from the AHRC-funded ‘The Soldier in Later</w:t>
      </w:r>
    </w:p>
    <w:p w14:paraId="00FEB0E4" w14:textId="77777777" w:rsidR="002A5CB9" w:rsidRDefault="002A5CB9" w:rsidP="002A5CB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45D4D280" w14:textId="77777777" w:rsidR="002A5CB9" w:rsidRDefault="002A5CB9" w:rsidP="002A5CB9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109C50C5" w14:textId="77777777" w:rsidR="002A5CB9" w:rsidRDefault="002A5CB9" w:rsidP="002A5CB9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57D35375" w14:textId="77777777" w:rsidR="002A5CB9" w:rsidRDefault="002A5CB9" w:rsidP="002A5CB9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61358AB1" w14:textId="77777777" w:rsidR="002A5CB9" w:rsidRDefault="002A5CB9" w:rsidP="002A5CB9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2D5C7F2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D406" w14:textId="77777777" w:rsidR="00387EC8" w:rsidRDefault="00387EC8" w:rsidP="00086E2C">
      <w:pPr>
        <w:spacing w:after="0" w:line="240" w:lineRule="auto"/>
      </w:pPr>
      <w:r>
        <w:separator/>
      </w:r>
    </w:p>
  </w:endnote>
  <w:endnote w:type="continuationSeparator" w:id="0">
    <w:p w14:paraId="585AC482" w14:textId="77777777" w:rsidR="00387EC8" w:rsidRDefault="00387EC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A9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C29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F3C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D80C7" w14:textId="77777777" w:rsidR="00387EC8" w:rsidRDefault="00387EC8" w:rsidP="00086E2C">
      <w:pPr>
        <w:spacing w:after="0" w:line="240" w:lineRule="auto"/>
      </w:pPr>
      <w:r>
        <w:separator/>
      </w:r>
    </w:p>
  </w:footnote>
  <w:footnote w:type="continuationSeparator" w:id="0">
    <w:p w14:paraId="7FBE4763" w14:textId="77777777" w:rsidR="00387EC8" w:rsidRDefault="00387EC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3047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363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28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B9"/>
    <w:rsid w:val="00086E2C"/>
    <w:rsid w:val="000A2E7A"/>
    <w:rsid w:val="002244B7"/>
    <w:rsid w:val="002A5CB9"/>
    <w:rsid w:val="00314D94"/>
    <w:rsid w:val="00387EC8"/>
    <w:rsid w:val="005435B9"/>
    <w:rsid w:val="00617568"/>
    <w:rsid w:val="006E68FA"/>
    <w:rsid w:val="008E56AD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4F9BB"/>
  <w15:chartTrackingRefBased/>
  <w15:docId w15:val="{347C4FE5-7BCF-4997-AFE4-DDA2236A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A5C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2026-05-10T06:51:00Z</dcterms:created>
  <dcterms:modified xsi:type="dcterms:W3CDTF">2026-05-10T06:51:00Z</dcterms:modified>
</cp:coreProperties>
</file>