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9DDE9" w14:textId="77777777" w:rsidR="005556FE" w:rsidRDefault="005556FE" w:rsidP="005556FE">
      <w:pPr>
        <w:pStyle w:val="NoSpacing"/>
      </w:pPr>
      <w:r>
        <w:rPr>
          <w:u w:val="single"/>
        </w:rPr>
        <w:t>Richard BELTE</w:t>
      </w:r>
      <w:r>
        <w:t xml:space="preserve">      (fl.1466)</w:t>
      </w:r>
    </w:p>
    <w:p w14:paraId="72E32947" w14:textId="77777777" w:rsidR="005556FE" w:rsidRDefault="005556FE" w:rsidP="005556FE">
      <w:pPr>
        <w:pStyle w:val="NoSpacing"/>
      </w:pPr>
      <w:r>
        <w:t>late of Westminster. Yeoman.</w:t>
      </w:r>
    </w:p>
    <w:p w14:paraId="0FB38FBE" w14:textId="77777777" w:rsidR="005556FE" w:rsidRDefault="005556FE" w:rsidP="005556FE">
      <w:pPr>
        <w:pStyle w:val="NoSpacing"/>
      </w:pPr>
    </w:p>
    <w:p w14:paraId="769E24BE" w14:textId="77777777" w:rsidR="005556FE" w:rsidRDefault="005556FE" w:rsidP="005556FE">
      <w:pPr>
        <w:pStyle w:val="NoSpacing"/>
      </w:pPr>
    </w:p>
    <w:p w14:paraId="2BF47A1F" w14:textId="77777777" w:rsidR="005556FE" w:rsidRDefault="005556FE" w:rsidP="005556FE">
      <w:pPr>
        <w:pStyle w:val="NoSpacing"/>
      </w:pPr>
      <w:r>
        <w:t>25 Apr.1466</w:t>
      </w:r>
      <w:r>
        <w:tab/>
        <w:t>He was granted a general pardon.   (C.P.R. 1461-67 p.516)</w:t>
      </w:r>
    </w:p>
    <w:p w14:paraId="5CFDBCB8" w14:textId="77777777" w:rsidR="005556FE" w:rsidRDefault="005556FE" w:rsidP="005556FE">
      <w:pPr>
        <w:pStyle w:val="NoSpacing"/>
      </w:pPr>
    </w:p>
    <w:p w14:paraId="0D3DC74C" w14:textId="77777777" w:rsidR="005556FE" w:rsidRDefault="005556FE" w:rsidP="005556FE">
      <w:pPr>
        <w:pStyle w:val="NoSpacing"/>
      </w:pPr>
    </w:p>
    <w:p w14:paraId="16136A08" w14:textId="77777777" w:rsidR="005556FE" w:rsidRDefault="005556FE" w:rsidP="005556FE">
      <w:pPr>
        <w:pStyle w:val="NoSpacing"/>
      </w:pPr>
      <w:r>
        <w:t>19 February 2026</w:t>
      </w:r>
    </w:p>
    <w:p w14:paraId="0E0C4E9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C67A7" w14:textId="77777777" w:rsidR="00B87076" w:rsidRDefault="00B87076" w:rsidP="00086E2C">
      <w:pPr>
        <w:spacing w:after="0" w:line="240" w:lineRule="auto"/>
      </w:pPr>
      <w:r>
        <w:separator/>
      </w:r>
    </w:p>
  </w:endnote>
  <w:endnote w:type="continuationSeparator" w:id="0">
    <w:p w14:paraId="62B44FC7" w14:textId="77777777" w:rsidR="00B87076" w:rsidRDefault="00B8707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D00C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6900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7ADE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560DC" w14:textId="77777777" w:rsidR="00B87076" w:rsidRDefault="00B87076" w:rsidP="00086E2C">
      <w:pPr>
        <w:spacing w:after="0" w:line="240" w:lineRule="auto"/>
      </w:pPr>
      <w:r>
        <w:separator/>
      </w:r>
    </w:p>
  </w:footnote>
  <w:footnote w:type="continuationSeparator" w:id="0">
    <w:p w14:paraId="5B07EECA" w14:textId="77777777" w:rsidR="00B87076" w:rsidRDefault="00B8707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A48F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8B7B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FB72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FE"/>
    <w:rsid w:val="00086E2C"/>
    <w:rsid w:val="000A2E7A"/>
    <w:rsid w:val="002244B7"/>
    <w:rsid w:val="00314D94"/>
    <w:rsid w:val="005556FE"/>
    <w:rsid w:val="00617568"/>
    <w:rsid w:val="006E68FA"/>
    <w:rsid w:val="00B87076"/>
    <w:rsid w:val="00EA07E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5935B"/>
  <w15:chartTrackingRefBased/>
  <w15:docId w15:val="{E8FA713D-079E-49E4-B185-E0BCA877D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556FE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21</Words>
  <Characters>117</Characters>
  <Application>Microsoft Office Word</Application>
  <DocSecurity>0</DocSecurity>
  <Lines>8</Lines>
  <Paragraphs>4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2026-02-22T21:25:00Z</dcterms:created>
  <dcterms:modified xsi:type="dcterms:W3CDTF">2026-02-22T21:26:00Z</dcterms:modified>
</cp:coreProperties>
</file>