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157FC" w14:textId="77777777" w:rsidR="00B00904" w:rsidRDefault="00B00904" w:rsidP="00B00904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William BELKNAPP</w:t>
      </w:r>
      <w:r>
        <w:rPr>
          <w:rFonts w:eastAsia="Times New Roman"/>
        </w:rPr>
        <w:t xml:space="preserve">       (fl.1468)</w:t>
      </w:r>
    </w:p>
    <w:p w14:paraId="2E692894" w14:textId="77777777" w:rsidR="00B00904" w:rsidRDefault="00B00904" w:rsidP="00B00904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late of London, and late of </w:t>
      </w:r>
      <w:proofErr w:type="spellStart"/>
      <w:r>
        <w:rPr>
          <w:rFonts w:eastAsia="Times New Roman"/>
        </w:rPr>
        <w:t>St.Mary</w:t>
      </w:r>
      <w:proofErr w:type="spellEnd"/>
      <w:r>
        <w:rPr>
          <w:rFonts w:eastAsia="Times New Roman"/>
        </w:rPr>
        <w:t xml:space="preserve"> Cray, Kent.</w:t>
      </w:r>
    </w:p>
    <w:p w14:paraId="13467AED" w14:textId="77777777" w:rsidR="00B00904" w:rsidRDefault="00B00904" w:rsidP="00B00904">
      <w:pPr>
        <w:pStyle w:val="NoSpacing"/>
        <w:rPr>
          <w:rFonts w:eastAsia="Times New Roman"/>
        </w:rPr>
      </w:pPr>
    </w:p>
    <w:p w14:paraId="11E6A2AD" w14:textId="77777777" w:rsidR="00B00904" w:rsidRDefault="00B00904" w:rsidP="00B00904">
      <w:pPr>
        <w:pStyle w:val="NoSpacing"/>
        <w:rPr>
          <w:rFonts w:eastAsia="Times New Roman"/>
        </w:rPr>
      </w:pPr>
    </w:p>
    <w:p w14:paraId="57FB92C0" w14:textId="77777777" w:rsidR="00B00904" w:rsidRDefault="00B00904" w:rsidP="00B00904">
      <w:pPr>
        <w:pStyle w:val="NoSpacing"/>
        <w:rPr>
          <w:rFonts w:eastAsia="Times New Roman"/>
        </w:rPr>
      </w:pPr>
      <w:r>
        <w:rPr>
          <w:rFonts w:eastAsia="Times New Roman"/>
        </w:rPr>
        <w:t>18 Oct.1468</w:t>
      </w:r>
      <w:r>
        <w:rPr>
          <w:rFonts w:eastAsia="Times New Roman"/>
        </w:rPr>
        <w:tab/>
        <w:t>He was granted a general pardon of all offences committed by him before</w:t>
      </w:r>
    </w:p>
    <w:p w14:paraId="6939A9A9" w14:textId="77777777" w:rsidR="00B00904" w:rsidRDefault="00B00904" w:rsidP="00B00904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16 October.      (C.P.R. 1467-77 p.97)</w:t>
      </w:r>
    </w:p>
    <w:p w14:paraId="642EB765" w14:textId="77777777" w:rsidR="00B00904" w:rsidRDefault="00B00904" w:rsidP="00B00904">
      <w:pPr>
        <w:pStyle w:val="NoSpacing"/>
        <w:rPr>
          <w:rFonts w:eastAsia="Times New Roman"/>
        </w:rPr>
      </w:pPr>
    </w:p>
    <w:p w14:paraId="6F3E9952" w14:textId="77777777" w:rsidR="00B00904" w:rsidRDefault="00B00904" w:rsidP="00B00904">
      <w:pPr>
        <w:pStyle w:val="NoSpacing"/>
        <w:rPr>
          <w:rFonts w:eastAsia="Times New Roman"/>
        </w:rPr>
      </w:pPr>
    </w:p>
    <w:p w14:paraId="4F8CD3C0" w14:textId="77777777" w:rsidR="00B00904" w:rsidRDefault="00B00904" w:rsidP="00B00904">
      <w:pPr>
        <w:pStyle w:val="NoSpacing"/>
        <w:rPr>
          <w:rFonts w:eastAsia="Times New Roman"/>
        </w:rPr>
      </w:pPr>
      <w:r>
        <w:rPr>
          <w:rFonts w:eastAsia="Times New Roman"/>
        </w:rPr>
        <w:t>7 February 2026</w:t>
      </w:r>
    </w:p>
    <w:p w14:paraId="0AAC38A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A9975" w14:textId="77777777" w:rsidR="006F23A6" w:rsidRDefault="006F23A6" w:rsidP="00086E2C">
      <w:pPr>
        <w:spacing w:after="0" w:line="240" w:lineRule="auto"/>
      </w:pPr>
      <w:r>
        <w:separator/>
      </w:r>
    </w:p>
  </w:endnote>
  <w:endnote w:type="continuationSeparator" w:id="0">
    <w:p w14:paraId="636DDDCF" w14:textId="77777777" w:rsidR="006F23A6" w:rsidRDefault="006F23A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26F8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607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456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D33A9" w14:textId="77777777" w:rsidR="006F23A6" w:rsidRDefault="006F23A6" w:rsidP="00086E2C">
      <w:pPr>
        <w:spacing w:after="0" w:line="240" w:lineRule="auto"/>
      </w:pPr>
      <w:r>
        <w:separator/>
      </w:r>
    </w:p>
  </w:footnote>
  <w:footnote w:type="continuationSeparator" w:id="0">
    <w:p w14:paraId="504BA257" w14:textId="77777777" w:rsidR="006F23A6" w:rsidRDefault="006F23A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0552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0435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3CBB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904"/>
    <w:rsid w:val="00086E2C"/>
    <w:rsid w:val="000A2E7A"/>
    <w:rsid w:val="002244B7"/>
    <w:rsid w:val="00314D94"/>
    <w:rsid w:val="00617568"/>
    <w:rsid w:val="006E68FA"/>
    <w:rsid w:val="006F23A6"/>
    <w:rsid w:val="00B00904"/>
    <w:rsid w:val="00E13AE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5938F"/>
  <w15:chartTrackingRefBased/>
  <w15:docId w15:val="{2C991FBB-F507-44E5-8B59-571EA299F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0090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38</Words>
  <Characters>189</Characters>
  <Application>Microsoft Office Word</Application>
  <DocSecurity>0</DocSecurity>
  <Lines>9</Lines>
  <Paragraphs>5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2026-02-10T17:54:00Z</dcterms:created>
  <dcterms:modified xsi:type="dcterms:W3CDTF">2026-02-10T17:54:00Z</dcterms:modified>
</cp:coreProperties>
</file>