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5B1F6" w14:textId="77777777" w:rsidR="00B670F6" w:rsidRDefault="00B670F6" w:rsidP="00B670F6">
      <w:pPr>
        <w:rPr>
          <w:rFonts w:cs="Times New Roman"/>
        </w:rPr>
      </w:pPr>
      <w:r>
        <w:rPr>
          <w:rFonts w:cs="Times New Roman"/>
          <w:u w:val="single"/>
        </w:rPr>
        <w:t>Brother John BELFORD</w:t>
      </w:r>
      <w:r>
        <w:rPr>
          <w:rFonts w:cs="Times New Roman"/>
        </w:rPr>
        <w:t xml:space="preserve">        (fl.1401)</w:t>
      </w:r>
    </w:p>
    <w:p w14:paraId="20291764" w14:textId="77777777" w:rsidR="00B670F6" w:rsidRDefault="00B670F6" w:rsidP="00B670F6">
      <w:pPr>
        <w:rPr>
          <w:rFonts w:cs="Times New Roman"/>
        </w:rPr>
      </w:pPr>
      <w:r>
        <w:rPr>
          <w:rFonts w:cs="Times New Roman"/>
        </w:rPr>
        <w:t>Canon of Bridlington.</w:t>
      </w:r>
    </w:p>
    <w:p w14:paraId="637315E4" w14:textId="77777777" w:rsidR="00B670F6" w:rsidRDefault="00B670F6" w:rsidP="00B670F6">
      <w:pPr>
        <w:rPr>
          <w:rFonts w:cs="Times New Roman"/>
        </w:rPr>
      </w:pPr>
    </w:p>
    <w:p w14:paraId="511BBF5E" w14:textId="77777777" w:rsidR="00B670F6" w:rsidRDefault="00B670F6" w:rsidP="00B670F6">
      <w:pPr>
        <w:rPr>
          <w:rFonts w:cs="Times New Roman"/>
        </w:rPr>
      </w:pPr>
    </w:p>
    <w:p w14:paraId="3089566F" w14:textId="77777777" w:rsidR="00B670F6" w:rsidRDefault="00B670F6" w:rsidP="00B670F6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priest in the parish church of Burton by Beverley.</w:t>
      </w:r>
    </w:p>
    <w:p w14:paraId="1FC5BFA3" w14:textId="77777777" w:rsidR="00B670F6" w:rsidRDefault="00B670F6" w:rsidP="00B670F6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12</w:t>
      </w:r>
      <w:r w:rsidRPr="00A83454">
        <w:rPr>
          <w:rFonts w:cs="Times New Roman"/>
        </w:rPr>
        <w:t>)</w:t>
      </w:r>
    </w:p>
    <w:p w14:paraId="0055857E" w14:textId="77777777" w:rsidR="00B670F6" w:rsidRDefault="00B670F6" w:rsidP="00B670F6">
      <w:pPr>
        <w:rPr>
          <w:rFonts w:cs="Times New Roman"/>
        </w:rPr>
      </w:pPr>
    </w:p>
    <w:p w14:paraId="6BEEEBDE" w14:textId="77777777" w:rsidR="00B670F6" w:rsidRDefault="00B670F6" w:rsidP="00B670F6">
      <w:pPr>
        <w:rPr>
          <w:rFonts w:cs="Times New Roman"/>
        </w:rPr>
      </w:pPr>
    </w:p>
    <w:p w14:paraId="47DB8D39" w14:textId="77777777" w:rsidR="00B670F6" w:rsidRDefault="00B670F6" w:rsidP="00B670F6">
      <w:pPr>
        <w:rPr>
          <w:rFonts w:cs="Times New Roman"/>
        </w:rPr>
      </w:pPr>
      <w:r>
        <w:rPr>
          <w:rFonts w:cs="Times New Roman"/>
        </w:rPr>
        <w:t>11 January 2026</w:t>
      </w:r>
    </w:p>
    <w:p w14:paraId="2899767F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70B1F" w14:textId="77777777" w:rsidR="00147F0C" w:rsidRDefault="00147F0C" w:rsidP="00086E2C">
      <w:r>
        <w:separator/>
      </w:r>
    </w:p>
  </w:endnote>
  <w:endnote w:type="continuationSeparator" w:id="0">
    <w:p w14:paraId="72936B87" w14:textId="77777777" w:rsidR="00147F0C" w:rsidRDefault="00147F0C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B5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9F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1C96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9CDC2" w14:textId="77777777" w:rsidR="00147F0C" w:rsidRDefault="00147F0C" w:rsidP="00086E2C">
      <w:r>
        <w:separator/>
      </w:r>
    </w:p>
  </w:footnote>
  <w:footnote w:type="continuationSeparator" w:id="0">
    <w:p w14:paraId="52287241" w14:textId="77777777" w:rsidR="00147F0C" w:rsidRDefault="00147F0C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129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E39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6BB7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F6"/>
    <w:rsid w:val="00086E2C"/>
    <w:rsid w:val="000A2E7A"/>
    <w:rsid w:val="00147F0C"/>
    <w:rsid w:val="002244B7"/>
    <w:rsid w:val="00314D94"/>
    <w:rsid w:val="00617568"/>
    <w:rsid w:val="006705F9"/>
    <w:rsid w:val="006E68FA"/>
    <w:rsid w:val="00B670F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84F17"/>
  <w15:chartTrackingRefBased/>
  <w15:docId w15:val="{CE220496-A3A9-4C8D-953F-7ACFB886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0F6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72</TotalTime>
  <Pages>1</Pages>
  <Words>33</Words>
  <Characters>186</Characters>
  <Application>Microsoft Office Word</Application>
  <DocSecurity>0</DocSecurity>
  <Lines>9</Lines>
  <Paragraphs>5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2026-02-15T17:59:00Z</dcterms:created>
  <dcterms:modified xsi:type="dcterms:W3CDTF">2026-02-15T19:11:00Z</dcterms:modified>
</cp:coreProperties>
</file>