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C321" w14:textId="77777777" w:rsidR="00E0265E" w:rsidRDefault="00E0265E" w:rsidP="00E0265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BELE</w:t>
      </w:r>
      <w:r>
        <w:rPr>
          <w:rFonts w:cs="Times New Roman"/>
        </w:rPr>
        <w:t xml:space="preserve">       (fl.1460)</w:t>
      </w:r>
    </w:p>
    <w:p w14:paraId="2966C260" w14:textId="77777777" w:rsidR="00E0265E" w:rsidRDefault="00E0265E" w:rsidP="00E0265E">
      <w:pPr>
        <w:pStyle w:val="NoSpacing"/>
        <w:rPr>
          <w:rFonts w:cs="Times New Roman"/>
        </w:rPr>
      </w:pPr>
      <w:r>
        <w:rPr>
          <w:rFonts w:cs="Times New Roman"/>
        </w:rPr>
        <w:t>of Priors Dean, Hampshire. Yeoman.</w:t>
      </w:r>
    </w:p>
    <w:p w14:paraId="663B9A3D" w14:textId="77777777" w:rsidR="00E0265E" w:rsidRDefault="00E0265E" w:rsidP="00E0265E">
      <w:pPr>
        <w:pStyle w:val="NoSpacing"/>
        <w:rPr>
          <w:rFonts w:cs="Times New Roman"/>
        </w:rPr>
      </w:pPr>
    </w:p>
    <w:p w14:paraId="17990D4D" w14:textId="77777777" w:rsidR="00E0265E" w:rsidRDefault="00E0265E" w:rsidP="00E0265E">
      <w:pPr>
        <w:pStyle w:val="NoSpacing"/>
        <w:rPr>
          <w:rFonts w:cs="Times New Roman"/>
        </w:rPr>
      </w:pPr>
    </w:p>
    <w:p w14:paraId="659FEF1A" w14:textId="77777777" w:rsidR="00E0265E" w:rsidRDefault="00E0265E" w:rsidP="00E0265E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 xml:space="preserve">William Farnehurst(q.v.) brought a plaint of trespass against him and </w:t>
      </w:r>
    </w:p>
    <w:p w14:paraId="335E35DC" w14:textId="77777777" w:rsidR="00E0265E" w:rsidRDefault="00E0265E" w:rsidP="00E0265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John Denham of East Tisted(q.v.).  </w:t>
      </w:r>
    </w:p>
    <w:p w14:paraId="43A4B820" w14:textId="1C5CE8DD" w:rsidR="00E0265E" w:rsidRDefault="00E0265E" w:rsidP="00E0265E">
      <w:pPr>
        <w:pStyle w:val="NoSpacing"/>
        <w:ind w:left="720" w:firstLine="720"/>
        <w:rPr>
          <w:rFonts w:cs="Times New Roman"/>
        </w:rPr>
      </w:pP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21386AE2" w14:textId="77777777" w:rsidR="00E0265E" w:rsidRDefault="00E0265E" w:rsidP="00E0265E">
      <w:pPr>
        <w:pStyle w:val="NoSpacing"/>
        <w:rPr>
          <w:rFonts w:cs="Times New Roman"/>
        </w:rPr>
      </w:pPr>
    </w:p>
    <w:p w14:paraId="0C692FFB" w14:textId="77777777" w:rsidR="00E0265E" w:rsidRDefault="00E0265E" w:rsidP="00E0265E">
      <w:pPr>
        <w:pStyle w:val="NoSpacing"/>
        <w:rPr>
          <w:rFonts w:cs="Times New Roman"/>
        </w:rPr>
      </w:pPr>
    </w:p>
    <w:p w14:paraId="3A62556C" w14:textId="77777777" w:rsidR="00E0265E" w:rsidRDefault="00E0265E" w:rsidP="00E0265E">
      <w:pPr>
        <w:pStyle w:val="NoSpacing"/>
        <w:rPr>
          <w:rFonts w:cs="Times New Roman"/>
        </w:rPr>
      </w:pPr>
      <w:r>
        <w:rPr>
          <w:rFonts w:cs="Times New Roman"/>
        </w:rPr>
        <w:t>2 June 2026</w:t>
      </w:r>
    </w:p>
    <w:p w14:paraId="6C76F58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A5F1" w14:textId="77777777" w:rsidR="00F65DAE" w:rsidRDefault="00F65DAE" w:rsidP="00086E2C">
      <w:pPr>
        <w:spacing w:after="0" w:line="240" w:lineRule="auto"/>
      </w:pPr>
      <w:r>
        <w:separator/>
      </w:r>
    </w:p>
  </w:endnote>
  <w:endnote w:type="continuationSeparator" w:id="0">
    <w:p w14:paraId="5B7DC84A" w14:textId="77777777" w:rsidR="00F65DAE" w:rsidRDefault="00F65DA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47A0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0A11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412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7B384" w14:textId="77777777" w:rsidR="00F65DAE" w:rsidRDefault="00F65DAE" w:rsidP="00086E2C">
      <w:pPr>
        <w:spacing w:after="0" w:line="240" w:lineRule="auto"/>
      </w:pPr>
      <w:r>
        <w:separator/>
      </w:r>
    </w:p>
  </w:footnote>
  <w:footnote w:type="continuationSeparator" w:id="0">
    <w:p w14:paraId="69A7BE94" w14:textId="77777777" w:rsidR="00F65DAE" w:rsidRDefault="00F65DA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B9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2F4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1321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5E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C17D44"/>
    <w:rsid w:val="00E0265E"/>
    <w:rsid w:val="00ED3A55"/>
    <w:rsid w:val="00F479D0"/>
    <w:rsid w:val="00F6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A1D74"/>
  <w15:chartTrackingRefBased/>
  <w15:docId w15:val="{C8740577-4A69-43E7-A9A7-742E6486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2026-06-07T21:04:00Z</dcterms:created>
  <dcterms:modified xsi:type="dcterms:W3CDTF">2026-06-07T21:05:00Z</dcterms:modified>
</cp:coreProperties>
</file>