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5A0D0" w14:textId="77777777" w:rsidR="00D5245B" w:rsidRDefault="00D5245B" w:rsidP="00D5245B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William BEKWYTH</w:t>
      </w:r>
      <w:r>
        <w:rPr>
          <w:rFonts w:ascii="Times New Roman" w:hAnsi="Times New Roman" w:cs="Times New Roman"/>
          <w:lang w:val="en-US"/>
        </w:rPr>
        <w:t xml:space="preserve">        (fl.1478)</w:t>
      </w:r>
    </w:p>
    <w:p w14:paraId="3BB741BA" w14:textId="77777777" w:rsidR="00D5245B" w:rsidRDefault="00D5245B" w:rsidP="00D5245B">
      <w:pPr>
        <w:pStyle w:val="NoSpacing"/>
        <w:rPr>
          <w:rFonts w:ascii="Times New Roman" w:hAnsi="Times New Roman" w:cs="Times New Roman"/>
          <w:lang w:val="en-US"/>
        </w:rPr>
      </w:pPr>
    </w:p>
    <w:p w14:paraId="00614135" w14:textId="77777777" w:rsidR="00D5245B" w:rsidRDefault="00D5245B" w:rsidP="00D5245B">
      <w:pPr>
        <w:pStyle w:val="NoSpacing"/>
        <w:rPr>
          <w:rFonts w:ascii="Times New Roman" w:hAnsi="Times New Roman" w:cs="Times New Roman"/>
          <w:lang w:val="en-US"/>
        </w:rPr>
      </w:pPr>
    </w:p>
    <w:p w14:paraId="2E0F506B" w14:textId="77777777" w:rsidR="00D5245B" w:rsidRDefault="00D5245B" w:rsidP="00D5245B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1478</w:t>
      </w:r>
      <w:r>
        <w:rPr>
          <w:rFonts w:ascii="Times New Roman" w:hAnsi="Times New Roman" w:cs="Times New Roman"/>
          <w:lang w:val="en-US"/>
        </w:rPr>
        <w:tab/>
        <w:t>He made a plaint of trespass against Richard Ingram of Grimston by</w:t>
      </w:r>
    </w:p>
    <w:p w14:paraId="1C8CDB43" w14:textId="77777777" w:rsidR="00D5245B" w:rsidRDefault="00D5245B" w:rsidP="00D5245B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proofErr w:type="spellStart"/>
      <w:r>
        <w:rPr>
          <w:rFonts w:ascii="Times New Roman" w:hAnsi="Times New Roman" w:cs="Times New Roman"/>
          <w:lang w:val="en-US"/>
        </w:rPr>
        <w:t>Malton</w:t>
      </w:r>
      <w:proofErr w:type="spellEnd"/>
      <w:r>
        <w:rPr>
          <w:rFonts w:ascii="Times New Roman" w:hAnsi="Times New Roman" w:cs="Times New Roman"/>
          <w:lang w:val="en-US"/>
        </w:rPr>
        <w:t>, Ryedale(q.v.), and 6 others, all from Grimston.</w:t>
      </w:r>
    </w:p>
    <w:p w14:paraId="62C458A7" w14:textId="77777777" w:rsidR="00D5245B" w:rsidRDefault="00D5245B" w:rsidP="00D5245B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BB4425">
          <w:rPr>
            <w:rStyle w:val="Hyperlink"/>
            <w:rFonts w:ascii="Times New Roman" w:hAnsi="Times New Roman" w:cs="Times New Roman"/>
            <w:lang w:val="en-US"/>
          </w:rPr>
          <w:t>https://waalt.uh.edu/index.php/KB27/866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2189EB2B" w14:textId="77777777" w:rsidR="00D5245B" w:rsidRDefault="00D5245B" w:rsidP="00D5245B">
      <w:pPr>
        <w:pStyle w:val="NoSpacing"/>
        <w:rPr>
          <w:rFonts w:ascii="Times New Roman" w:hAnsi="Times New Roman" w:cs="Times New Roman"/>
          <w:lang w:val="en-US"/>
        </w:rPr>
      </w:pPr>
    </w:p>
    <w:p w14:paraId="430F84B2" w14:textId="77777777" w:rsidR="00D5245B" w:rsidRDefault="00D5245B" w:rsidP="00D5245B">
      <w:pPr>
        <w:pStyle w:val="NoSpacing"/>
        <w:rPr>
          <w:rFonts w:ascii="Times New Roman" w:hAnsi="Times New Roman" w:cs="Times New Roman"/>
          <w:lang w:val="en-US"/>
        </w:rPr>
      </w:pPr>
    </w:p>
    <w:p w14:paraId="456283B8" w14:textId="77777777" w:rsidR="00D5245B" w:rsidRDefault="00D5245B" w:rsidP="00D5245B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8 March 2026</w:t>
      </w:r>
    </w:p>
    <w:p w14:paraId="7CA5BC24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C1028" w14:textId="77777777" w:rsidR="00A21B70" w:rsidRDefault="00A21B70" w:rsidP="00086E2C">
      <w:pPr>
        <w:spacing w:after="0" w:line="240" w:lineRule="auto"/>
      </w:pPr>
      <w:r>
        <w:separator/>
      </w:r>
    </w:p>
  </w:endnote>
  <w:endnote w:type="continuationSeparator" w:id="0">
    <w:p w14:paraId="37A2E563" w14:textId="77777777" w:rsidR="00A21B70" w:rsidRDefault="00A21B70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7ADC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D93E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3E13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5E1D9" w14:textId="77777777" w:rsidR="00A21B70" w:rsidRDefault="00A21B70" w:rsidP="00086E2C">
      <w:pPr>
        <w:spacing w:after="0" w:line="240" w:lineRule="auto"/>
      </w:pPr>
      <w:r>
        <w:separator/>
      </w:r>
    </w:p>
  </w:footnote>
  <w:footnote w:type="continuationSeparator" w:id="0">
    <w:p w14:paraId="7F596209" w14:textId="77777777" w:rsidR="00A21B70" w:rsidRDefault="00A21B70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97AF9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22866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4DEC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45B"/>
    <w:rsid w:val="00086E2C"/>
    <w:rsid w:val="000A2E7A"/>
    <w:rsid w:val="002244B7"/>
    <w:rsid w:val="00314D94"/>
    <w:rsid w:val="00617568"/>
    <w:rsid w:val="006E68FA"/>
    <w:rsid w:val="00834B6C"/>
    <w:rsid w:val="00A21B70"/>
    <w:rsid w:val="00D5245B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FB4365"/>
  <w15:chartTrackingRefBased/>
  <w15:docId w15:val="{1755EE14-EEF2-45C1-AB63-2C1681097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D5245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5245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6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37</Words>
  <Characters>246</Characters>
  <Application>Microsoft Office Word</Application>
  <DocSecurity>0</DocSecurity>
  <Lines>12</Lines>
  <Paragraphs>6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2026-03-09T23:04:00Z</dcterms:created>
  <dcterms:modified xsi:type="dcterms:W3CDTF">2026-03-09T23:05:00Z</dcterms:modified>
</cp:coreProperties>
</file>