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57A6C" w14:textId="77777777" w:rsidR="00DF12D9" w:rsidRDefault="00DF12D9" w:rsidP="00DF12D9">
      <w:pPr>
        <w:pStyle w:val="NoSpacing"/>
        <w:rPr>
          <w:rFonts w:cs="Times New Roman"/>
          <w:szCs w:val="24"/>
          <w:lang w:val="en-GB"/>
        </w:rPr>
      </w:pPr>
      <w:r w:rsidRPr="00CF6A16">
        <w:rPr>
          <w:rFonts w:cs="Times New Roman"/>
          <w:szCs w:val="24"/>
          <w:u w:val="single"/>
          <w:lang w:val="en-GB"/>
        </w:rPr>
        <w:t>William BEKERTON</w:t>
      </w:r>
      <w:r w:rsidRPr="00CF6A16">
        <w:rPr>
          <w:rFonts w:cs="Times New Roman"/>
          <w:szCs w:val="24"/>
          <w:lang w:val="en-GB"/>
        </w:rPr>
        <w:t xml:space="preserve">        (fl.1468)</w:t>
      </w:r>
    </w:p>
    <w:p w14:paraId="23265AA0" w14:textId="77777777" w:rsidR="00DF12D9" w:rsidRDefault="00DF12D9" w:rsidP="00DF12D9">
      <w:pPr>
        <w:pStyle w:val="NoSpacing"/>
        <w:rPr>
          <w:rFonts w:cs="Times New Roman"/>
          <w:szCs w:val="24"/>
          <w:lang w:val="en-GB"/>
        </w:rPr>
      </w:pPr>
    </w:p>
    <w:p w14:paraId="116F7A5A" w14:textId="77777777" w:rsidR="00DF12D9" w:rsidRDefault="00DF12D9" w:rsidP="00DF12D9">
      <w:pPr>
        <w:pStyle w:val="NoSpacing"/>
        <w:rPr>
          <w:rFonts w:cs="Times New Roman"/>
          <w:szCs w:val="24"/>
          <w:lang w:val="en-GB"/>
        </w:rPr>
      </w:pPr>
    </w:p>
    <w:p w14:paraId="7CB59A72" w14:textId="77777777" w:rsidR="00DF12D9" w:rsidRDefault="00DF12D9" w:rsidP="00DF12D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>He made a plaint of trespass against John Barbour of Lichfield(q.v.) and</w:t>
      </w:r>
    </w:p>
    <w:p w14:paraId="5DF2F9C1" w14:textId="77777777" w:rsidR="00DF12D9" w:rsidRDefault="00DF12D9" w:rsidP="00DF12D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4 others.     ( </w:t>
      </w:r>
      <w:hyperlink r:id="rId6" w:history="1">
        <w:r w:rsidRPr="003B0528">
          <w:rPr>
            <w:rStyle w:val="Hyperlink"/>
            <w:rFonts w:cs="Times New Roman"/>
            <w:szCs w:val="24"/>
            <w:lang w:val="en-GB"/>
          </w:rPr>
          <w:t>https://waalt.uh.edu/index.php/KB27/827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D644225" w14:textId="77777777" w:rsidR="00DF12D9" w:rsidRDefault="00DF12D9" w:rsidP="00DF12D9">
      <w:pPr>
        <w:pStyle w:val="NoSpacing"/>
        <w:rPr>
          <w:rFonts w:cs="Times New Roman"/>
          <w:szCs w:val="24"/>
          <w:lang w:val="en-GB"/>
        </w:rPr>
      </w:pPr>
    </w:p>
    <w:p w14:paraId="1A4A67E6" w14:textId="77777777" w:rsidR="00DF12D9" w:rsidRDefault="00DF12D9" w:rsidP="00DF12D9">
      <w:pPr>
        <w:pStyle w:val="NoSpacing"/>
        <w:rPr>
          <w:rFonts w:cs="Times New Roman"/>
          <w:szCs w:val="24"/>
          <w:lang w:val="en-GB"/>
        </w:rPr>
      </w:pPr>
    </w:p>
    <w:p w14:paraId="3380AFF5" w14:textId="77777777" w:rsidR="00DF12D9" w:rsidRPr="00CF6A16" w:rsidRDefault="00DF12D9" w:rsidP="00DF12D9">
      <w:pPr>
        <w:pStyle w:val="NoSpacing"/>
        <w:rPr>
          <w:rFonts w:cs="Times New Roman"/>
          <w:szCs w:val="24"/>
          <w:lang w:val="en-GB"/>
        </w:rPr>
      </w:pPr>
      <w:r w:rsidRPr="00CF6A16">
        <w:rPr>
          <w:rFonts w:cs="Times New Roman"/>
          <w:szCs w:val="24"/>
          <w:lang w:val="en-GB"/>
        </w:rPr>
        <w:t>24 January 2026</w:t>
      </w:r>
    </w:p>
    <w:p w14:paraId="6AEB15D4" w14:textId="0938B2B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0DDF9" w14:textId="77777777" w:rsidR="006E2F31" w:rsidRDefault="006E2F31" w:rsidP="00086E2C">
      <w:pPr>
        <w:spacing w:after="0" w:line="240" w:lineRule="auto"/>
      </w:pPr>
      <w:r>
        <w:separator/>
      </w:r>
    </w:p>
  </w:endnote>
  <w:endnote w:type="continuationSeparator" w:id="0">
    <w:p w14:paraId="0089D6FC" w14:textId="77777777" w:rsidR="006E2F31" w:rsidRDefault="006E2F3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C2C0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5F10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3DC1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1093D" w14:textId="77777777" w:rsidR="006E2F31" w:rsidRDefault="006E2F31" w:rsidP="00086E2C">
      <w:pPr>
        <w:spacing w:after="0" w:line="240" w:lineRule="auto"/>
      </w:pPr>
      <w:r>
        <w:separator/>
      </w:r>
    </w:p>
  </w:footnote>
  <w:footnote w:type="continuationSeparator" w:id="0">
    <w:p w14:paraId="5D27AF57" w14:textId="77777777" w:rsidR="006E2F31" w:rsidRDefault="006E2F3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8234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CEF3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66CB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D9"/>
    <w:rsid w:val="00086E2C"/>
    <w:rsid w:val="000A2E7A"/>
    <w:rsid w:val="000E54D6"/>
    <w:rsid w:val="002244B7"/>
    <w:rsid w:val="00314D94"/>
    <w:rsid w:val="00617568"/>
    <w:rsid w:val="006E2F31"/>
    <w:rsid w:val="006E68FA"/>
    <w:rsid w:val="00DF12D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5A5E1"/>
  <w15:chartTrackingRefBased/>
  <w15:docId w15:val="{7E247B90-1757-49EB-8856-E1F7BB0BA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F12D9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F12D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215</Characters>
  <Application>Microsoft Office Word</Application>
  <DocSecurity>0</DocSecurity>
  <Lines>11</Lines>
  <Paragraphs>7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2026-01-26T00:30:00Z</dcterms:created>
  <dcterms:modified xsi:type="dcterms:W3CDTF">2026-01-26T00:31:00Z</dcterms:modified>
</cp:coreProperties>
</file>