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EDA9C" w14:textId="77777777" w:rsidR="009D0517" w:rsidRDefault="009D0517" w:rsidP="009D05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BEKE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fl.1479)</w:t>
      </w:r>
    </w:p>
    <w:p w14:paraId="21F53BF6" w14:textId="77777777" w:rsidR="009D0517" w:rsidRDefault="009D0517" w:rsidP="009D05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Harrogate. Tailor.</w:t>
      </w:r>
    </w:p>
    <w:p w14:paraId="580A0310" w14:textId="77777777" w:rsidR="009D0517" w:rsidRDefault="009D0517" w:rsidP="009D05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246D95" w14:textId="77777777" w:rsidR="009D0517" w:rsidRDefault="009D0517" w:rsidP="009D05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8CAEC3" w14:textId="77777777" w:rsidR="009D0517" w:rsidRDefault="009D0517" w:rsidP="009D05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Jul.</w:t>
      </w:r>
      <w:r>
        <w:rPr>
          <w:rFonts w:ascii="Times New Roman" w:hAnsi="Times New Roman" w:cs="Times New Roman"/>
          <w:sz w:val="24"/>
          <w:szCs w:val="24"/>
        </w:rPr>
        <w:tab/>
        <w:t>1479</w:t>
      </w:r>
      <w:r>
        <w:rPr>
          <w:rFonts w:ascii="Times New Roman" w:hAnsi="Times New Roman" w:cs="Times New Roman"/>
          <w:sz w:val="24"/>
          <w:szCs w:val="24"/>
        </w:rPr>
        <w:tab/>
        <w:t>He was granted a general pardon.     (C.P.R. 1476-85 p.159)</w:t>
      </w:r>
    </w:p>
    <w:p w14:paraId="6B197389" w14:textId="77777777" w:rsidR="009D0517" w:rsidRDefault="009D0517" w:rsidP="009D05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7242FC" w14:textId="77777777" w:rsidR="009D0517" w:rsidRDefault="009D0517" w:rsidP="009D05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808CE6" w14:textId="77777777" w:rsidR="009D0517" w:rsidRDefault="009D0517" w:rsidP="009D05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May 2021</w:t>
      </w:r>
    </w:p>
    <w:p w14:paraId="274623D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0F4AD2" w14:textId="77777777" w:rsidR="009D0517" w:rsidRDefault="009D0517" w:rsidP="009139A6">
      <w:r>
        <w:separator/>
      </w:r>
    </w:p>
  </w:endnote>
  <w:endnote w:type="continuationSeparator" w:id="0">
    <w:p w14:paraId="0B50E3C9" w14:textId="77777777" w:rsidR="009D0517" w:rsidRDefault="009D051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EE6C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6570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53BA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D9F587" w14:textId="77777777" w:rsidR="009D0517" w:rsidRDefault="009D0517" w:rsidP="009139A6">
      <w:r>
        <w:separator/>
      </w:r>
    </w:p>
  </w:footnote>
  <w:footnote w:type="continuationSeparator" w:id="0">
    <w:p w14:paraId="466419D3" w14:textId="77777777" w:rsidR="009D0517" w:rsidRDefault="009D051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A6E5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C4AB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5C6B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517"/>
    <w:rsid w:val="000666E0"/>
    <w:rsid w:val="002510B7"/>
    <w:rsid w:val="005C130B"/>
    <w:rsid w:val="00826F5C"/>
    <w:rsid w:val="009139A6"/>
    <w:rsid w:val="009448BB"/>
    <w:rsid w:val="009D0517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AA4E7"/>
  <w15:chartTrackingRefBased/>
  <w15:docId w15:val="{7018F7A5-3E67-4EDF-8F65-9B0BBE70A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2021-05-27T18:31:00Z</dcterms:created>
  <dcterms:modified xsi:type="dcterms:W3CDTF">2021-05-27T18:31:00Z</dcterms:modified>
</cp:coreProperties>
</file>