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74303" w14:textId="77777777" w:rsidR="00DC4020" w:rsidRDefault="00DC4020" w:rsidP="00DC4020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Thomas BEKE</w:t>
      </w:r>
      <w:r>
        <w:rPr>
          <w:rFonts w:cs="Times New Roman"/>
          <w:lang w:val="en-US"/>
        </w:rPr>
        <w:t xml:space="preserve">         </w:t>
      </w:r>
      <w:r w:rsidRPr="00867651">
        <w:rPr>
          <w:rFonts w:cs="Times New Roman"/>
          <w:lang w:val="en-US"/>
        </w:rPr>
        <w:t>(fl.1419)</w:t>
      </w:r>
    </w:p>
    <w:p w14:paraId="1072AC66" w14:textId="77777777" w:rsidR="00DC4020" w:rsidRPr="00867651" w:rsidRDefault="00DC4020" w:rsidP="00DC402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1A4C8486" w14:textId="77777777" w:rsidR="00DC4020" w:rsidRPr="00867651" w:rsidRDefault="00DC4020" w:rsidP="00DC4020">
      <w:pPr>
        <w:pStyle w:val="NoSpacing"/>
        <w:rPr>
          <w:rFonts w:cs="Times New Roman"/>
          <w:lang w:val="en-US"/>
        </w:rPr>
      </w:pPr>
    </w:p>
    <w:p w14:paraId="0484B664" w14:textId="77777777" w:rsidR="00DC4020" w:rsidRPr="00867651" w:rsidRDefault="00DC4020" w:rsidP="00DC4020">
      <w:pPr>
        <w:pStyle w:val="NoSpacing"/>
        <w:rPr>
          <w:rFonts w:cs="Times New Roman"/>
          <w:lang w:val="en-US"/>
        </w:rPr>
      </w:pPr>
    </w:p>
    <w:p w14:paraId="7255C629" w14:textId="77777777" w:rsidR="00DC4020" w:rsidRPr="00867651" w:rsidRDefault="00DC4020" w:rsidP="00DC4020">
      <w:pPr>
        <w:pStyle w:val="NoSpacing"/>
        <w:rPr>
          <w:rFonts w:cs="Times New Roman"/>
        </w:rPr>
      </w:pPr>
      <w:r w:rsidRPr="00867651">
        <w:rPr>
          <w:rFonts w:cs="Times New Roman"/>
        </w:rPr>
        <w:t xml:space="preserve">  7 Mar.1419</w:t>
      </w:r>
      <w:r w:rsidRPr="00867651">
        <w:rPr>
          <w:rFonts w:cs="Times New Roman"/>
        </w:rPr>
        <w:tab/>
        <w:t>He appears in the muster roll of the company going to reinforce the Calais</w:t>
      </w:r>
    </w:p>
    <w:p w14:paraId="5F9FF6B3" w14:textId="77777777" w:rsidR="00DC4020" w:rsidRPr="00867651" w:rsidRDefault="00DC4020" w:rsidP="00DC4020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garrison under the command of Sir John Savage(q.v.).</w:t>
      </w:r>
    </w:p>
    <w:p w14:paraId="16C808C5" w14:textId="77777777" w:rsidR="00DC4020" w:rsidRDefault="00DC4020" w:rsidP="00DC4020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(T.N.A. ref. E101/49/23, m</w:t>
      </w:r>
      <w:r>
        <w:rPr>
          <w:rFonts w:cs="Times New Roman"/>
        </w:rPr>
        <w:t>4d</w:t>
      </w:r>
      <w:r w:rsidRPr="00867651">
        <w:rPr>
          <w:rFonts w:cs="Times New Roman"/>
        </w:rPr>
        <w:t>)</w:t>
      </w:r>
    </w:p>
    <w:p w14:paraId="13053BF2" w14:textId="77777777" w:rsidR="00DC4020" w:rsidRDefault="00DC4020" w:rsidP="00DC4020">
      <w:pPr>
        <w:pStyle w:val="NoSpacing"/>
        <w:rPr>
          <w:rFonts w:cs="Times New Roman"/>
        </w:rPr>
      </w:pPr>
    </w:p>
    <w:p w14:paraId="4AD9663D" w14:textId="77777777" w:rsidR="00DC4020" w:rsidRDefault="00DC4020" w:rsidP="00DC4020">
      <w:pPr>
        <w:pStyle w:val="NoSpacing"/>
        <w:rPr>
          <w:rFonts w:cs="Times New Roman"/>
        </w:rPr>
      </w:pPr>
    </w:p>
    <w:p w14:paraId="11341C43" w14:textId="77777777" w:rsidR="00DC4020" w:rsidRDefault="00DC4020" w:rsidP="00DC4020">
      <w:pPr>
        <w:pStyle w:val="NoSpacing"/>
        <w:rPr>
          <w:rFonts w:cs="Times New Roman"/>
        </w:rPr>
      </w:pPr>
      <w:r>
        <w:rPr>
          <w:rFonts w:cs="Times New Roman"/>
        </w:rPr>
        <w:t>11 May 2026</w:t>
      </w:r>
    </w:p>
    <w:p w14:paraId="7CF6EAF8" w14:textId="172CF19C" w:rsidR="00617568" w:rsidRPr="00DC4020" w:rsidRDefault="00617568">
      <w:pPr>
        <w:rPr>
          <w:rFonts w:ascii="Times New Roman" w:hAnsi="Times New Roman" w:cs="Times New Roman"/>
          <w:lang w:val="en-US"/>
        </w:rPr>
      </w:pPr>
    </w:p>
    <w:sectPr w:rsidR="00617568" w:rsidRPr="00DC40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B7D89" w14:textId="77777777" w:rsidR="00AB1E42" w:rsidRDefault="00AB1E42" w:rsidP="00086E2C">
      <w:pPr>
        <w:spacing w:after="0" w:line="240" w:lineRule="auto"/>
      </w:pPr>
      <w:r>
        <w:separator/>
      </w:r>
    </w:p>
  </w:endnote>
  <w:endnote w:type="continuationSeparator" w:id="0">
    <w:p w14:paraId="296E7532" w14:textId="77777777" w:rsidR="00AB1E42" w:rsidRDefault="00AB1E4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2239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0AE5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427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99F99" w14:textId="77777777" w:rsidR="00AB1E42" w:rsidRDefault="00AB1E42" w:rsidP="00086E2C">
      <w:pPr>
        <w:spacing w:after="0" w:line="240" w:lineRule="auto"/>
      </w:pPr>
      <w:r>
        <w:separator/>
      </w:r>
    </w:p>
  </w:footnote>
  <w:footnote w:type="continuationSeparator" w:id="0">
    <w:p w14:paraId="34CDD728" w14:textId="77777777" w:rsidR="00AB1E42" w:rsidRDefault="00AB1E4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4F7A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CFA1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250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20"/>
    <w:rsid w:val="00086E2C"/>
    <w:rsid w:val="000A2E7A"/>
    <w:rsid w:val="002244B7"/>
    <w:rsid w:val="00314D94"/>
    <w:rsid w:val="005435B9"/>
    <w:rsid w:val="00617568"/>
    <w:rsid w:val="00664ECB"/>
    <w:rsid w:val="006E68FA"/>
    <w:rsid w:val="008E56AD"/>
    <w:rsid w:val="00AB1E42"/>
    <w:rsid w:val="00AF65CA"/>
    <w:rsid w:val="00DC402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0F9D2"/>
  <w15:chartTrackingRefBased/>
  <w15:docId w15:val="{A1BFE2E4-EB6F-476A-8675-EED402D0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2026-05-10T22:51:00Z</dcterms:created>
  <dcterms:modified xsi:type="dcterms:W3CDTF">2026-05-10T22:52:00Z</dcterms:modified>
</cp:coreProperties>
</file>