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09C2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BEGYNE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14:paraId="46D31CEF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2C09E547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AD9037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24308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1449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B525476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307F0271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D7F25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37CF8" w14:textId="77777777" w:rsidR="00570C3E" w:rsidRDefault="00570C3E" w:rsidP="00570C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2022</w:t>
      </w:r>
    </w:p>
    <w:p w14:paraId="24E64B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F8464" w14:textId="77777777" w:rsidR="00570C3E" w:rsidRDefault="00570C3E" w:rsidP="009139A6">
      <w:r>
        <w:separator/>
      </w:r>
    </w:p>
  </w:endnote>
  <w:endnote w:type="continuationSeparator" w:id="0">
    <w:p w14:paraId="55B09F16" w14:textId="77777777" w:rsidR="00570C3E" w:rsidRDefault="00570C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D5A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D4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7FD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A4703" w14:textId="77777777" w:rsidR="00570C3E" w:rsidRDefault="00570C3E" w:rsidP="009139A6">
      <w:r>
        <w:separator/>
      </w:r>
    </w:p>
  </w:footnote>
  <w:footnote w:type="continuationSeparator" w:id="0">
    <w:p w14:paraId="052EBF3A" w14:textId="77777777" w:rsidR="00570C3E" w:rsidRDefault="00570C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8F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19E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A1B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3E"/>
    <w:rsid w:val="000666E0"/>
    <w:rsid w:val="002510B7"/>
    <w:rsid w:val="00570C3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A9FA"/>
  <w15:chartTrackingRefBased/>
  <w15:docId w15:val="{A86E4FA1-2286-4311-B1B8-4F6463A3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2022-03-31T17:46:00Z</dcterms:created>
  <dcterms:modified xsi:type="dcterms:W3CDTF">2022-03-31T17:47:00Z</dcterms:modified>
</cp:coreProperties>
</file>