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03B" w:rsidRDefault="00ED603B" w:rsidP="00ED60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de BEGHTON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ED603B" w:rsidRDefault="00ED603B" w:rsidP="00ED60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Kelham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Nottinghamshire.</w:t>
      </w:r>
    </w:p>
    <w:p w:rsidR="00ED603B" w:rsidRDefault="00ED603B" w:rsidP="00ED60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D603B" w:rsidRDefault="00ED603B" w:rsidP="00ED60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D603B" w:rsidRDefault="00ED603B" w:rsidP="00ED60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Jun.1419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Newark into lands</w:t>
      </w:r>
    </w:p>
    <w:p w:rsidR="00ED603B" w:rsidRDefault="00ED603B" w:rsidP="00ED60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Katherine de la Pole(q.v.).</w:t>
      </w:r>
    </w:p>
    <w:p w:rsidR="00ED603B" w:rsidRDefault="00ED603B" w:rsidP="00ED60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 ref. 21-285)</w:t>
      </w:r>
    </w:p>
    <w:p w:rsidR="00ED603B" w:rsidRDefault="00ED603B" w:rsidP="00ED60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D603B" w:rsidRDefault="00ED603B" w:rsidP="00ED60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ED603B" w:rsidRDefault="00ED603B" w:rsidP="00ED60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February 2016</w:t>
      </w:r>
    </w:p>
    <w:sectPr w:rsidR="006B2F86" w:rsidRPr="00ED603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603B" w:rsidRDefault="00ED603B" w:rsidP="00E71FC3">
      <w:pPr>
        <w:spacing w:after="0" w:line="240" w:lineRule="auto"/>
      </w:pPr>
      <w:r>
        <w:separator/>
      </w:r>
    </w:p>
  </w:endnote>
  <w:endnote w:type="continuationSeparator" w:id="0">
    <w:p w:rsidR="00ED603B" w:rsidRDefault="00ED603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603B" w:rsidRDefault="00ED603B" w:rsidP="00E71FC3">
      <w:pPr>
        <w:spacing w:after="0" w:line="240" w:lineRule="auto"/>
      </w:pPr>
      <w:r>
        <w:separator/>
      </w:r>
    </w:p>
  </w:footnote>
  <w:footnote w:type="continuationSeparator" w:id="0">
    <w:p w:rsidR="00ED603B" w:rsidRDefault="00ED603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03B"/>
    <w:rsid w:val="00AB52E8"/>
    <w:rsid w:val="00B16D3F"/>
    <w:rsid w:val="00E71FC3"/>
    <w:rsid w:val="00ED603B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E14CC"/>
  <w15:chartTrackingRefBased/>
  <w15:docId w15:val="{A4FBC6D5-26DA-4968-A28E-D1B816322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1</cp:revision>
  <dcterms:created xsi:type="dcterms:W3CDTF">2016-02-28T20:23:00Z</dcterms:created>
  <dcterms:modified xsi:type="dcterms:W3CDTF">2016-02-28T20:24:00Z</dcterms:modified>
</cp:coreProperties>
</file>