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6F704" w14:textId="77777777" w:rsidR="001A0518" w:rsidRDefault="001A0518" w:rsidP="001A0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BEGHTAN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10F41EC" w14:textId="77777777" w:rsidR="001A0518" w:rsidRDefault="001A0518" w:rsidP="001A0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Kelham</w:t>
      </w:r>
      <w:proofErr w:type="spellEnd"/>
      <w:r>
        <w:rPr>
          <w:rFonts w:ascii="Times New Roman" w:hAnsi="Times New Roman" w:cs="Times New Roman"/>
        </w:rPr>
        <w:t>, Nottinghamshire. Husbandman.</w:t>
      </w:r>
    </w:p>
    <w:p w14:paraId="2160E309" w14:textId="77777777" w:rsidR="001A0518" w:rsidRDefault="001A0518" w:rsidP="001A0518">
      <w:pPr>
        <w:rPr>
          <w:rFonts w:ascii="Times New Roman" w:hAnsi="Times New Roman" w:cs="Times New Roman"/>
        </w:rPr>
      </w:pPr>
    </w:p>
    <w:p w14:paraId="1CF2A41E" w14:textId="77777777" w:rsidR="001A0518" w:rsidRDefault="001A0518" w:rsidP="001A0518">
      <w:pPr>
        <w:rPr>
          <w:rFonts w:ascii="Times New Roman" w:hAnsi="Times New Roman" w:cs="Times New Roman"/>
        </w:rPr>
      </w:pPr>
    </w:p>
    <w:p w14:paraId="238ED031" w14:textId="77777777" w:rsidR="001A0518" w:rsidRDefault="001A0518" w:rsidP="001A0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Whitmore(q.v.) brought a plaint of debt against him.</w:t>
      </w:r>
    </w:p>
    <w:p w14:paraId="38D5B19B" w14:textId="77777777" w:rsidR="001A0518" w:rsidRDefault="001A0518" w:rsidP="001A0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B477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90B5DEC" w14:textId="77777777" w:rsidR="001A0518" w:rsidRDefault="001A0518" w:rsidP="001A0518">
      <w:pPr>
        <w:rPr>
          <w:rFonts w:ascii="Times New Roman" w:hAnsi="Times New Roman" w:cs="Times New Roman"/>
        </w:rPr>
      </w:pPr>
    </w:p>
    <w:p w14:paraId="441F260A" w14:textId="77777777" w:rsidR="001A0518" w:rsidRDefault="001A0518" w:rsidP="001A0518">
      <w:pPr>
        <w:rPr>
          <w:rFonts w:ascii="Times New Roman" w:hAnsi="Times New Roman" w:cs="Times New Roman"/>
        </w:rPr>
      </w:pPr>
    </w:p>
    <w:p w14:paraId="7A03187C" w14:textId="77777777" w:rsidR="001A0518" w:rsidRDefault="001A0518" w:rsidP="001A05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April 2019</w:t>
      </w:r>
    </w:p>
    <w:p w14:paraId="19315713" w14:textId="77777777" w:rsidR="006B2F86" w:rsidRPr="00E71FC3" w:rsidRDefault="001A05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73454" w14:textId="77777777" w:rsidR="001A0518" w:rsidRDefault="001A0518" w:rsidP="00E71FC3">
      <w:r>
        <w:separator/>
      </w:r>
    </w:p>
  </w:endnote>
  <w:endnote w:type="continuationSeparator" w:id="0">
    <w:p w14:paraId="2F84AF59" w14:textId="77777777" w:rsidR="001A0518" w:rsidRDefault="001A051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A56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E645BA" w14:textId="77777777" w:rsidR="001A0518" w:rsidRDefault="001A0518" w:rsidP="00E71FC3">
      <w:r>
        <w:separator/>
      </w:r>
    </w:p>
  </w:footnote>
  <w:footnote w:type="continuationSeparator" w:id="0">
    <w:p w14:paraId="65609AC0" w14:textId="77777777" w:rsidR="001A0518" w:rsidRDefault="001A051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18"/>
    <w:rsid w:val="001A051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9A59"/>
  <w15:chartTrackingRefBased/>
  <w15:docId w15:val="{ED0CF2A8-BD46-4B8B-A92A-68DAC764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51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A05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2019-04-26T16:40:00Z</dcterms:created>
  <dcterms:modified xsi:type="dcterms:W3CDTF">2019-04-26T16:42:00Z</dcterms:modified>
</cp:coreProperties>
</file>