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6019E" w14:textId="77777777" w:rsidR="004B0123" w:rsidRDefault="004B0123" w:rsidP="004B0123">
      <w:pPr>
        <w:pStyle w:val="NoSpacing"/>
      </w:pPr>
      <w:r>
        <w:rPr>
          <w:u w:val="single"/>
        </w:rPr>
        <w:t>Thomas BEGHAN</w:t>
      </w:r>
      <w:r>
        <w:t xml:space="preserve">    </w:t>
      </w:r>
      <w:proofErr w:type="gramStart"/>
      <w:r>
        <w:t xml:space="preserve">   (</w:t>
      </w:r>
      <w:proofErr w:type="gramEnd"/>
      <w:r>
        <w:t>fl.1421)</w:t>
      </w:r>
    </w:p>
    <w:p w14:paraId="6A58D3E7" w14:textId="77777777" w:rsidR="004B0123" w:rsidRDefault="004B0123" w:rsidP="004B0123">
      <w:pPr>
        <w:pStyle w:val="NoSpacing"/>
      </w:pPr>
    </w:p>
    <w:p w14:paraId="6CC62606" w14:textId="77777777" w:rsidR="004B0123" w:rsidRDefault="004B0123" w:rsidP="004B0123">
      <w:pPr>
        <w:pStyle w:val="NoSpacing"/>
      </w:pPr>
    </w:p>
    <w:p w14:paraId="08AD9D9C" w14:textId="77777777" w:rsidR="004B0123" w:rsidRDefault="004B0123" w:rsidP="004B0123">
      <w:pPr>
        <w:pStyle w:val="NoSpacing"/>
      </w:pPr>
      <w:r>
        <w:t>20 Jan.1421</w:t>
      </w:r>
      <w:r>
        <w:tab/>
        <w:t>He was a juror on the inquisition post mortem held in Bristol into lands of the</w:t>
      </w:r>
    </w:p>
    <w:p w14:paraId="07840CAB" w14:textId="77777777" w:rsidR="004B0123" w:rsidRDefault="004B0123" w:rsidP="004B0123">
      <w:pPr>
        <w:pStyle w:val="NoSpacing"/>
      </w:pPr>
      <w:r>
        <w:tab/>
      </w:r>
      <w:r>
        <w:tab/>
        <w:t xml:space="preserve">late Sir John </w:t>
      </w:r>
      <w:proofErr w:type="spellStart"/>
      <w:r>
        <w:t>Rodeney</w:t>
      </w:r>
      <w:proofErr w:type="spellEnd"/>
      <w:r>
        <w:t>(q.v.).</w:t>
      </w:r>
    </w:p>
    <w:p w14:paraId="6FE6A8ED" w14:textId="77777777" w:rsidR="004B0123" w:rsidRDefault="004B0123" w:rsidP="004B012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21-617)</w:t>
      </w:r>
    </w:p>
    <w:p w14:paraId="7EEB7DC3" w14:textId="77777777" w:rsidR="004B0123" w:rsidRDefault="004B0123" w:rsidP="004B0123">
      <w:pPr>
        <w:pStyle w:val="NoSpacing"/>
      </w:pPr>
    </w:p>
    <w:p w14:paraId="2B4490CF" w14:textId="77777777" w:rsidR="004B0123" w:rsidRDefault="004B0123" w:rsidP="004B0123">
      <w:pPr>
        <w:pStyle w:val="NoSpacing"/>
      </w:pPr>
    </w:p>
    <w:p w14:paraId="00742F7E" w14:textId="77777777" w:rsidR="004B0123" w:rsidRPr="00150329" w:rsidRDefault="004B0123" w:rsidP="004B0123">
      <w:pPr>
        <w:pStyle w:val="NoSpacing"/>
      </w:pPr>
      <w:r>
        <w:t>11 November 2016</w:t>
      </w:r>
    </w:p>
    <w:p w14:paraId="044EA388" w14:textId="77777777" w:rsidR="006B2F86" w:rsidRPr="004B0123" w:rsidRDefault="00F61081" w:rsidP="00E71FC3">
      <w:pPr>
        <w:pStyle w:val="NoSpacing"/>
      </w:pPr>
    </w:p>
    <w:sectPr w:rsidR="006B2F86" w:rsidRPr="004B01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87439" w14:textId="77777777" w:rsidR="004B0123" w:rsidRDefault="004B0123" w:rsidP="00E71FC3">
      <w:pPr>
        <w:spacing w:after="0" w:line="240" w:lineRule="auto"/>
      </w:pPr>
      <w:r>
        <w:separator/>
      </w:r>
    </w:p>
  </w:endnote>
  <w:endnote w:type="continuationSeparator" w:id="0">
    <w:p w14:paraId="6B9D79F6" w14:textId="77777777" w:rsidR="004B0123" w:rsidRDefault="004B01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71DE4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45912" w14:textId="77777777" w:rsidR="004B0123" w:rsidRDefault="004B0123" w:rsidP="00E71FC3">
      <w:pPr>
        <w:spacing w:after="0" w:line="240" w:lineRule="auto"/>
      </w:pPr>
      <w:r>
        <w:separator/>
      </w:r>
    </w:p>
  </w:footnote>
  <w:footnote w:type="continuationSeparator" w:id="0">
    <w:p w14:paraId="3DD9D642" w14:textId="77777777" w:rsidR="004B0123" w:rsidRDefault="004B01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123"/>
    <w:rsid w:val="001A7C09"/>
    <w:rsid w:val="004B0123"/>
    <w:rsid w:val="00733BE7"/>
    <w:rsid w:val="00AB52E8"/>
    <w:rsid w:val="00B16D3F"/>
    <w:rsid w:val="00E61D1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80D7D"/>
  <w15:chartTrackingRefBased/>
  <w15:docId w15:val="{C9DB46D1-7AAC-42BD-B234-5ADDFD44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2016-11-11T12:09:00Z</dcterms:created>
  <dcterms:modified xsi:type="dcterms:W3CDTF">2022-02-09T21:04:00Z</dcterms:modified>
</cp:coreProperties>
</file>