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73189" w14:textId="77777777" w:rsidR="001C123F" w:rsidRDefault="001C123F" w:rsidP="001C12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BEGGEWORTH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1F24501B" w14:textId="77777777" w:rsidR="001C123F" w:rsidRDefault="001C123F" w:rsidP="001C12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Northampton. Taverner.</w:t>
      </w:r>
    </w:p>
    <w:p w14:paraId="4F21CEAF" w14:textId="77777777" w:rsidR="001C123F" w:rsidRDefault="001C123F" w:rsidP="001C1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02F639" w14:textId="77777777" w:rsidR="001C123F" w:rsidRDefault="001C123F" w:rsidP="001C1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ACE311" w14:textId="77777777" w:rsidR="001C123F" w:rsidRDefault="001C123F" w:rsidP="001C12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fishmonger(q.v.), brought a plaint of debt against him and </w:t>
      </w:r>
    </w:p>
    <w:p w14:paraId="768FCE67" w14:textId="77777777" w:rsidR="001C123F" w:rsidRDefault="001C123F" w:rsidP="001C12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Jenkyn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Thaxted(q.v.).</w:t>
      </w:r>
    </w:p>
    <w:p w14:paraId="05EE2D59" w14:textId="77777777" w:rsidR="001C123F" w:rsidRDefault="001C123F" w:rsidP="001C12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http://aalt.law.uh.edu/Indices/CP40Indices/CP40no629/CP40no629Pl.htm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D4E606A" w14:textId="77777777" w:rsidR="001C123F" w:rsidRDefault="001C123F" w:rsidP="001C1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D57502" w14:textId="77777777" w:rsidR="001C123F" w:rsidRDefault="001C123F" w:rsidP="001C12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F6B7E7" w14:textId="77777777" w:rsidR="001C123F" w:rsidRDefault="001C123F" w:rsidP="001C12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2022</w:t>
      </w:r>
    </w:p>
    <w:p w14:paraId="435DFBF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C2AB7" w14:textId="77777777" w:rsidR="001C123F" w:rsidRDefault="001C123F" w:rsidP="009139A6">
      <w:r>
        <w:separator/>
      </w:r>
    </w:p>
  </w:endnote>
  <w:endnote w:type="continuationSeparator" w:id="0">
    <w:p w14:paraId="5C4FAAE3" w14:textId="77777777" w:rsidR="001C123F" w:rsidRDefault="001C12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2A1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8DCD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3F1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84EBC" w14:textId="77777777" w:rsidR="001C123F" w:rsidRDefault="001C123F" w:rsidP="009139A6">
      <w:r>
        <w:separator/>
      </w:r>
    </w:p>
  </w:footnote>
  <w:footnote w:type="continuationSeparator" w:id="0">
    <w:p w14:paraId="254B72F7" w14:textId="77777777" w:rsidR="001C123F" w:rsidRDefault="001C12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47B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0C8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7B1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23F"/>
    <w:rsid w:val="000666E0"/>
    <w:rsid w:val="001C123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F7DF7"/>
  <w15:chartTrackingRefBased/>
  <w15:docId w15:val="{60B1776A-DD5E-45D8-974F-72DBB13C0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C12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2022-06-29T19:04:00Z</dcterms:created>
  <dcterms:modified xsi:type="dcterms:W3CDTF">2022-06-29T19:04:00Z</dcterms:modified>
</cp:coreProperties>
</file>