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CEC47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BEGGEWORTH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0C11AAC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Northampton.</w:t>
      </w:r>
    </w:p>
    <w:p w14:paraId="0B28EAF9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CAF7C1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8F7F78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401A1CD9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granted at the last Parliament, in the town and suburbs of Northampton.</w:t>
      </w:r>
    </w:p>
    <w:p w14:paraId="44D18D38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362375C3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697A35" w14:textId="77777777" w:rsidR="00C3521D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1F7DB" w14:textId="77777777" w:rsidR="00C3521D" w:rsidRPr="00680D2B" w:rsidRDefault="00C3521D" w:rsidP="00C35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7A278283" w14:textId="4B0E53AA" w:rsidR="00BA00AB" w:rsidRPr="00C3521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352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03479" w14:textId="77777777" w:rsidR="00C3521D" w:rsidRDefault="00C3521D" w:rsidP="009139A6">
      <w:r>
        <w:separator/>
      </w:r>
    </w:p>
  </w:endnote>
  <w:endnote w:type="continuationSeparator" w:id="0">
    <w:p w14:paraId="4B950DE1" w14:textId="77777777" w:rsidR="00C3521D" w:rsidRDefault="00C352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4F8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28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F8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6C8D6" w14:textId="77777777" w:rsidR="00C3521D" w:rsidRDefault="00C3521D" w:rsidP="009139A6">
      <w:r>
        <w:separator/>
      </w:r>
    </w:p>
  </w:footnote>
  <w:footnote w:type="continuationSeparator" w:id="0">
    <w:p w14:paraId="522017AA" w14:textId="77777777" w:rsidR="00C3521D" w:rsidRDefault="00C352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7EF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69B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73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1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521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D4D01"/>
  <w15:chartTrackingRefBased/>
  <w15:docId w15:val="{AE925BEE-E525-4FD4-A427-5C0C9F72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2021-05-11T08:59:00Z</dcterms:created>
  <dcterms:modified xsi:type="dcterms:W3CDTF">2021-05-11T09:00:00Z</dcterms:modified>
</cp:coreProperties>
</file>