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F19E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BEGELON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38BE38A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Halstead, Essex. Butcher.</w:t>
      </w:r>
    </w:p>
    <w:p w14:paraId="78A4DC44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A32808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439EC8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Kentyssh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Robert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2F63BB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Galyon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Halstead(q.v.).</w:t>
      </w:r>
    </w:p>
    <w:p w14:paraId="5F11C730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8135680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EA5314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81F34B" w14:textId="77777777" w:rsidR="000420C3" w:rsidRDefault="000420C3" w:rsidP="000420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May 2021</w:t>
      </w:r>
    </w:p>
    <w:p w14:paraId="213A4A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996D5" w14:textId="77777777" w:rsidR="000420C3" w:rsidRDefault="000420C3" w:rsidP="009139A6">
      <w:r>
        <w:separator/>
      </w:r>
    </w:p>
  </w:endnote>
  <w:endnote w:type="continuationSeparator" w:id="0">
    <w:p w14:paraId="2F7769AC" w14:textId="77777777" w:rsidR="000420C3" w:rsidRDefault="000420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7F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47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F4F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BB978" w14:textId="77777777" w:rsidR="000420C3" w:rsidRDefault="000420C3" w:rsidP="009139A6">
      <w:r>
        <w:separator/>
      </w:r>
    </w:p>
  </w:footnote>
  <w:footnote w:type="continuationSeparator" w:id="0">
    <w:p w14:paraId="4DE60DC6" w14:textId="77777777" w:rsidR="000420C3" w:rsidRDefault="000420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98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D3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C3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0C3"/>
    <w:rsid w:val="000420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278A0"/>
  <w15:chartTrackingRefBased/>
  <w15:docId w15:val="{68A5FDDD-BD4F-490D-AF46-52C6541F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20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2021-05-27T20:09:00Z</dcterms:created>
  <dcterms:modified xsi:type="dcterms:W3CDTF">2021-05-27T20:10:00Z</dcterms:modified>
</cp:coreProperties>
</file>