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BEF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BEEF)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(fl.1407)</w:t>
      </w: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Formison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collated Warden of the chapel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Hereford, p.156)</w:t>
      </w: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F40" w:rsidRPr="002A3F40" w:rsidRDefault="002A3F40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2A3F40" w:rsidRPr="002A3F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F40" w:rsidRDefault="002A3F40" w:rsidP="00564E3C">
      <w:pPr>
        <w:spacing w:after="0" w:line="240" w:lineRule="auto"/>
      </w:pPr>
      <w:r>
        <w:separator/>
      </w:r>
    </w:p>
  </w:endnote>
  <w:endnote w:type="continuationSeparator" w:id="0">
    <w:p w:rsidR="002A3F40" w:rsidRDefault="002A3F4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3F40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F40" w:rsidRDefault="002A3F40" w:rsidP="00564E3C">
      <w:pPr>
        <w:spacing w:after="0" w:line="240" w:lineRule="auto"/>
      </w:pPr>
      <w:r>
        <w:separator/>
      </w:r>
    </w:p>
  </w:footnote>
  <w:footnote w:type="continuationSeparator" w:id="0">
    <w:p w:rsidR="002A3F40" w:rsidRDefault="002A3F4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40"/>
    <w:rsid w:val="002A3F4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FCE8"/>
  <w15:chartTrackingRefBased/>
  <w15:docId w15:val="{E2A2F7A0-0FC6-409B-BBFE-99FD6ED1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2015-12-15T20:59:00Z</dcterms:created>
  <dcterms:modified xsi:type="dcterms:W3CDTF">2015-12-15T21:02:00Z</dcterms:modified>
</cp:coreProperties>
</file>