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9CA3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Ralph de BEESTON</w:t>
      </w:r>
      <w:r>
        <w:rPr>
          <w:rFonts w:ascii="Times New Roman" w:hAnsi="Times New Roman" w:cs="Times New Roman"/>
        </w:rPr>
        <w:t xml:space="preserve">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22BAD48F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>Man-at-arms.</w:t>
      </w:r>
    </w:p>
    <w:p w14:paraId="74794664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</w:p>
    <w:p w14:paraId="6B8E5F5D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</w:p>
    <w:p w14:paraId="4FED687F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61CEB7C3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526C95B2" w14:textId="77777777" w:rsidR="00425CF9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2AB7B00C" w14:textId="77777777" w:rsidR="00425CF9" w:rsidRPr="00DF3F50" w:rsidRDefault="00425CF9" w:rsidP="00425CF9">
      <w:pPr>
        <w:pStyle w:val="NoSpacing"/>
        <w:rPr>
          <w:rFonts w:ascii="Times New Roman" w:hAnsi="Times New Roman" w:cs="Times New Roman"/>
          <w:lang w:val="en-US"/>
        </w:rPr>
      </w:pPr>
    </w:p>
    <w:p w14:paraId="63E982CA" w14:textId="77777777" w:rsidR="00425CF9" w:rsidRDefault="00425CF9" w:rsidP="00425CF9">
      <w:pPr>
        <w:pStyle w:val="NoSpacing"/>
        <w:rPr>
          <w:rFonts w:ascii="Times New Roman" w:hAnsi="Times New Roman" w:cs="Times New Roman"/>
        </w:rPr>
      </w:pPr>
    </w:p>
    <w:p w14:paraId="104B75B3" w14:textId="77777777" w:rsidR="00425CF9" w:rsidRDefault="00425CF9" w:rsidP="00425CF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2026</w:t>
      </w:r>
    </w:p>
    <w:p w14:paraId="596AF7F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7A11" w14:textId="77777777" w:rsidR="00EF19DB" w:rsidRDefault="00EF19DB" w:rsidP="00086E2C">
      <w:pPr>
        <w:spacing w:after="0" w:line="240" w:lineRule="auto"/>
      </w:pPr>
      <w:r>
        <w:separator/>
      </w:r>
    </w:p>
  </w:endnote>
  <w:endnote w:type="continuationSeparator" w:id="0">
    <w:p w14:paraId="0E6233CC" w14:textId="77777777" w:rsidR="00EF19DB" w:rsidRDefault="00EF19D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D21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68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7A6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DB833" w14:textId="77777777" w:rsidR="00EF19DB" w:rsidRDefault="00EF19DB" w:rsidP="00086E2C">
      <w:pPr>
        <w:spacing w:after="0" w:line="240" w:lineRule="auto"/>
      </w:pPr>
      <w:r>
        <w:separator/>
      </w:r>
    </w:p>
  </w:footnote>
  <w:footnote w:type="continuationSeparator" w:id="0">
    <w:p w14:paraId="5B143854" w14:textId="77777777" w:rsidR="00EF19DB" w:rsidRDefault="00EF19D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AA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2F8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B2A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F9"/>
    <w:rsid w:val="00086E2C"/>
    <w:rsid w:val="000A2E7A"/>
    <w:rsid w:val="002244B7"/>
    <w:rsid w:val="00314D94"/>
    <w:rsid w:val="00425CF9"/>
    <w:rsid w:val="00617568"/>
    <w:rsid w:val="006E68FA"/>
    <w:rsid w:val="007A4641"/>
    <w:rsid w:val="00ED3A55"/>
    <w:rsid w:val="00EF19DB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8BCA9"/>
  <w15:chartTrackingRefBased/>
  <w15:docId w15:val="{E89E2596-C9F9-4628-BA58-08E60A6A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25C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203</Characters>
  <Application>Microsoft Office Word</Application>
  <DocSecurity>0</DocSecurity>
  <Lines>10</Lines>
  <Paragraphs>7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2026-03-14T07:31:00Z</dcterms:created>
  <dcterms:modified xsi:type="dcterms:W3CDTF">2026-03-14T07:32:00Z</dcterms:modified>
</cp:coreProperties>
</file>