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F24B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Eleanor BEESTON</w:t>
      </w:r>
      <w:r>
        <w:rPr>
          <w:rFonts w:ascii="Times New Roman" w:hAnsi="Times New Roman" w:cs="Times New Roman"/>
        </w:rPr>
        <w:t xml:space="preserve">       (fl.1470)</w:t>
      </w:r>
    </w:p>
    <w:p w14:paraId="16041AA3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</w:p>
    <w:p w14:paraId="367EAE91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</w:p>
    <w:p w14:paraId="34FBB1DD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She was one of those who escaped from the Marshalsea prison.</w:t>
      </w:r>
    </w:p>
    <w:p w14:paraId="36E3462D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4807EC7C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</w:p>
    <w:p w14:paraId="73083D77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</w:p>
    <w:p w14:paraId="1E2AF811" w14:textId="77777777" w:rsidR="001C4E1A" w:rsidRDefault="001C4E1A" w:rsidP="001C4E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77CC56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20BDB" w14:textId="77777777" w:rsidR="006967F4" w:rsidRDefault="006967F4" w:rsidP="00086E2C">
      <w:pPr>
        <w:spacing w:after="0" w:line="240" w:lineRule="auto"/>
      </w:pPr>
      <w:r>
        <w:separator/>
      </w:r>
    </w:p>
  </w:endnote>
  <w:endnote w:type="continuationSeparator" w:id="0">
    <w:p w14:paraId="09EB63A0" w14:textId="77777777" w:rsidR="006967F4" w:rsidRDefault="006967F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E2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6355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FD0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D8640" w14:textId="77777777" w:rsidR="006967F4" w:rsidRDefault="006967F4" w:rsidP="00086E2C">
      <w:pPr>
        <w:spacing w:after="0" w:line="240" w:lineRule="auto"/>
      </w:pPr>
      <w:r>
        <w:separator/>
      </w:r>
    </w:p>
  </w:footnote>
  <w:footnote w:type="continuationSeparator" w:id="0">
    <w:p w14:paraId="14A4CA73" w14:textId="77777777" w:rsidR="006967F4" w:rsidRDefault="006967F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E8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D0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A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1A"/>
    <w:rsid w:val="00086E2C"/>
    <w:rsid w:val="000A2E7A"/>
    <w:rsid w:val="001C4E1A"/>
    <w:rsid w:val="002244B7"/>
    <w:rsid w:val="00314D94"/>
    <w:rsid w:val="00617568"/>
    <w:rsid w:val="006967F4"/>
    <w:rsid w:val="006E68FA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498BA"/>
  <w15:chartTrackingRefBased/>
  <w15:docId w15:val="{FE22D8E5-EC94-47EF-9EFE-EFB232E3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C4E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133</Characters>
  <Application>Microsoft Office Word</Application>
  <DocSecurity>0</DocSecurity>
  <Lines>4</Lines>
  <Paragraphs>3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2026-02-15T22:53:00Z</dcterms:created>
  <dcterms:modified xsi:type="dcterms:W3CDTF">2026-02-15T22:53:00Z</dcterms:modified>
</cp:coreProperties>
</file>