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52C1E" w14:textId="77777777" w:rsidR="00DB6CD1" w:rsidRDefault="00DB6CD1" w:rsidP="00DB6CD1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BEDFORD</w:t>
      </w:r>
      <w:r>
        <w:rPr>
          <w:rFonts w:cs="Times New Roman"/>
        </w:rPr>
        <w:t xml:space="preserve">       (fl.1460)</w:t>
      </w:r>
    </w:p>
    <w:p w14:paraId="32CA7808" w14:textId="77777777" w:rsidR="00DB6CD1" w:rsidRDefault="00DB6CD1" w:rsidP="00DB6CD1">
      <w:pPr>
        <w:pStyle w:val="NoSpacing"/>
        <w:rPr>
          <w:rFonts w:cs="Times New Roman"/>
        </w:rPr>
      </w:pPr>
      <w:r>
        <w:rPr>
          <w:rFonts w:cs="Times New Roman"/>
        </w:rPr>
        <w:t>of Newbury. Yeoman.</w:t>
      </w:r>
    </w:p>
    <w:p w14:paraId="1C6B8B6C" w14:textId="77777777" w:rsidR="00DB6CD1" w:rsidRDefault="00DB6CD1" w:rsidP="00DB6CD1">
      <w:pPr>
        <w:pStyle w:val="NoSpacing"/>
        <w:rPr>
          <w:rFonts w:cs="Times New Roman"/>
        </w:rPr>
      </w:pPr>
    </w:p>
    <w:p w14:paraId="64D070C5" w14:textId="77777777" w:rsidR="00DB6CD1" w:rsidRDefault="00DB6CD1" w:rsidP="00DB6CD1">
      <w:pPr>
        <w:pStyle w:val="NoSpacing"/>
        <w:rPr>
          <w:rFonts w:cs="Times New Roman"/>
        </w:rPr>
      </w:pPr>
    </w:p>
    <w:p w14:paraId="2B831ACC" w14:textId="77777777" w:rsidR="00DB6CD1" w:rsidRDefault="00DB6CD1" w:rsidP="00DB6CD1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 xml:space="preserve">Alice de la Pole, Duchess of Suffolk(q.v.), bought a plaint of trespass against </w:t>
      </w:r>
    </w:p>
    <w:p w14:paraId="5FA7C6CB" w14:textId="77777777" w:rsidR="00DB6CD1" w:rsidRDefault="00DB6CD1" w:rsidP="00DB6CD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him.       </w:t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42824CE9" w14:textId="77777777" w:rsidR="00DB6CD1" w:rsidRDefault="00DB6CD1" w:rsidP="00DB6CD1">
      <w:pPr>
        <w:pStyle w:val="NoSpacing"/>
        <w:rPr>
          <w:rFonts w:cs="Times New Roman"/>
        </w:rPr>
      </w:pPr>
    </w:p>
    <w:p w14:paraId="1BCD6774" w14:textId="77777777" w:rsidR="00DB6CD1" w:rsidRDefault="00DB6CD1" w:rsidP="00DB6CD1">
      <w:pPr>
        <w:pStyle w:val="NoSpacing"/>
        <w:rPr>
          <w:rFonts w:cs="Times New Roman"/>
        </w:rPr>
      </w:pPr>
    </w:p>
    <w:p w14:paraId="32069AB1" w14:textId="77777777" w:rsidR="00DB6CD1" w:rsidRDefault="00DB6CD1" w:rsidP="00DB6CD1">
      <w:pPr>
        <w:pStyle w:val="NoSpacing"/>
        <w:rPr>
          <w:rFonts w:cs="Times New Roman"/>
        </w:rPr>
      </w:pPr>
      <w:r>
        <w:rPr>
          <w:rFonts w:cs="Times New Roman"/>
        </w:rPr>
        <w:t>15 April 2026</w:t>
      </w:r>
    </w:p>
    <w:p w14:paraId="7002121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61970" w14:textId="77777777" w:rsidR="0003264A" w:rsidRDefault="0003264A" w:rsidP="00086E2C">
      <w:pPr>
        <w:spacing w:after="0" w:line="240" w:lineRule="auto"/>
      </w:pPr>
      <w:r>
        <w:separator/>
      </w:r>
    </w:p>
  </w:endnote>
  <w:endnote w:type="continuationSeparator" w:id="0">
    <w:p w14:paraId="6268698A" w14:textId="77777777" w:rsidR="0003264A" w:rsidRDefault="0003264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57BA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8906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4E3D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260EA" w14:textId="77777777" w:rsidR="0003264A" w:rsidRDefault="0003264A" w:rsidP="00086E2C">
      <w:pPr>
        <w:spacing w:after="0" w:line="240" w:lineRule="auto"/>
      </w:pPr>
      <w:r>
        <w:separator/>
      </w:r>
    </w:p>
  </w:footnote>
  <w:footnote w:type="continuationSeparator" w:id="0">
    <w:p w14:paraId="76BCA1A0" w14:textId="77777777" w:rsidR="0003264A" w:rsidRDefault="0003264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BEB3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D694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5634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CD1"/>
    <w:rsid w:val="0003264A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C852B3"/>
    <w:rsid w:val="00DB6CD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B9331"/>
  <w15:chartTrackingRefBased/>
  <w15:docId w15:val="{883C8BB0-05F8-4E78-9CE8-557822849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2026-06-02T19:25:00Z</dcterms:created>
  <dcterms:modified xsi:type="dcterms:W3CDTF">2026-06-02T19:25:00Z</dcterms:modified>
</cp:coreProperties>
</file>