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FE516" w14:textId="77777777" w:rsidR="00FD379D" w:rsidRDefault="00FD379D" w:rsidP="00FD37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BEDFORD</w:t>
      </w:r>
      <w:r>
        <w:rPr>
          <w:rFonts w:cs="Times New Roman"/>
          <w:szCs w:val="24"/>
        </w:rPr>
        <w:t xml:space="preserve">        (fl.1423)</w:t>
      </w:r>
    </w:p>
    <w:p w14:paraId="674422FB" w14:textId="77777777" w:rsidR="00FD379D" w:rsidRDefault="00FD379D" w:rsidP="00FD379D">
      <w:pPr>
        <w:pStyle w:val="NoSpacing"/>
        <w:rPr>
          <w:rFonts w:cs="Times New Roman"/>
          <w:szCs w:val="24"/>
        </w:rPr>
      </w:pPr>
    </w:p>
    <w:p w14:paraId="3BFED48B" w14:textId="77777777" w:rsidR="00FD379D" w:rsidRDefault="00FD379D" w:rsidP="00FD379D">
      <w:pPr>
        <w:pStyle w:val="NoSpacing"/>
        <w:rPr>
          <w:rFonts w:cs="Times New Roman"/>
          <w:szCs w:val="24"/>
        </w:rPr>
      </w:pPr>
    </w:p>
    <w:p w14:paraId="4068BA3F" w14:textId="13ADFB99" w:rsidR="00FD379D" w:rsidRDefault="00FD379D" w:rsidP="00FD379D">
      <w:pPr>
        <w:pStyle w:val="NoSpacing"/>
        <w:ind w:left="1440" w:hanging="1320"/>
        <w:rPr>
          <w:rFonts w:cs="Times New Roman"/>
          <w:szCs w:val="24"/>
        </w:rPr>
      </w:pPr>
      <w:r>
        <w:rPr>
          <w:rFonts w:cs="Times New Roman"/>
          <w:szCs w:val="24"/>
        </w:rPr>
        <w:t>8 Feb.1423</w:t>
      </w:r>
      <w:r>
        <w:rPr>
          <w:rFonts w:cs="Times New Roman"/>
          <w:szCs w:val="24"/>
        </w:rPr>
        <w:tab/>
        <w:t>He and Richard Ulverston(q.v.) were commissioned to collect in person in the port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of London and all adjacent ports and places the alien subsidies and customs on cloths for export.   (C.F.R. 1422-30 p.19)</w:t>
      </w:r>
    </w:p>
    <w:p w14:paraId="0CBDE8F1" w14:textId="77777777" w:rsidR="00FD379D" w:rsidRDefault="00FD379D" w:rsidP="00FD379D">
      <w:pPr>
        <w:pStyle w:val="NoSpacing"/>
        <w:rPr>
          <w:rFonts w:cs="Times New Roman"/>
          <w:szCs w:val="24"/>
        </w:rPr>
      </w:pPr>
    </w:p>
    <w:p w14:paraId="6C9E2829" w14:textId="77777777" w:rsidR="00FD379D" w:rsidRDefault="00FD379D" w:rsidP="00FD379D">
      <w:pPr>
        <w:pStyle w:val="NoSpacing"/>
        <w:rPr>
          <w:rFonts w:cs="Times New Roman"/>
          <w:szCs w:val="24"/>
        </w:rPr>
      </w:pPr>
    </w:p>
    <w:p w14:paraId="0A779918" w14:textId="77777777" w:rsidR="00FD379D" w:rsidRDefault="00FD379D" w:rsidP="00FD37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March 2026</w:t>
      </w:r>
    </w:p>
    <w:p w14:paraId="7AED5F6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358A2" w14:textId="77777777" w:rsidR="001D11BF" w:rsidRDefault="001D11BF" w:rsidP="00086E2C">
      <w:pPr>
        <w:spacing w:after="0" w:line="240" w:lineRule="auto"/>
      </w:pPr>
      <w:r>
        <w:separator/>
      </w:r>
    </w:p>
  </w:endnote>
  <w:endnote w:type="continuationSeparator" w:id="0">
    <w:p w14:paraId="36718F66" w14:textId="77777777" w:rsidR="001D11BF" w:rsidRDefault="001D11B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3A42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625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094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5258C" w14:textId="77777777" w:rsidR="001D11BF" w:rsidRDefault="001D11BF" w:rsidP="00086E2C">
      <w:pPr>
        <w:spacing w:after="0" w:line="240" w:lineRule="auto"/>
      </w:pPr>
      <w:r>
        <w:separator/>
      </w:r>
    </w:p>
  </w:footnote>
  <w:footnote w:type="continuationSeparator" w:id="0">
    <w:p w14:paraId="46A0860D" w14:textId="77777777" w:rsidR="001D11BF" w:rsidRDefault="001D11B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77C1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2491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638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79D"/>
    <w:rsid w:val="00086E2C"/>
    <w:rsid w:val="000A2E7A"/>
    <w:rsid w:val="001D11BF"/>
    <w:rsid w:val="002244B7"/>
    <w:rsid w:val="00314D94"/>
    <w:rsid w:val="00617568"/>
    <w:rsid w:val="006E68FA"/>
    <w:rsid w:val="007A4641"/>
    <w:rsid w:val="00ED3A55"/>
    <w:rsid w:val="00F479D0"/>
    <w:rsid w:val="00FD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8EDF6"/>
  <w15:chartTrackingRefBased/>
  <w15:docId w15:val="{0F5EFB4D-CC5E-4D56-B6E6-407663ECD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D379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221</Characters>
  <Application>Microsoft Office Word</Application>
  <DocSecurity>0</DocSecurity>
  <Lines>10</Lines>
  <Paragraphs>6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2026-03-13T21:38:00Z</dcterms:created>
  <dcterms:modified xsi:type="dcterms:W3CDTF">2026-03-13T21:38:00Z</dcterms:modified>
</cp:coreProperties>
</file>