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5F22" w14:textId="77777777" w:rsidR="00013BEE" w:rsidRDefault="00013BEE" w:rsidP="00013B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BECHE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d.1433)</w:t>
      </w:r>
    </w:p>
    <w:p w14:paraId="4AB05233" w14:textId="77777777" w:rsidR="00013BEE" w:rsidRDefault="00013BEE" w:rsidP="00013B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 Hertfordshire.</w:t>
      </w:r>
    </w:p>
    <w:p w14:paraId="694E46DE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7B019267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065A7EDE" w14:textId="77777777" w:rsidR="00013BEE" w:rsidRDefault="00013BEE" w:rsidP="00013B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= Alice(q.v.)</w:t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p.319)</w:t>
      </w:r>
    </w:p>
    <w:p w14:paraId="58C1D174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1E8D41EF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2C272BCB" w14:textId="77777777" w:rsidR="00013BEE" w:rsidRDefault="00013BEE" w:rsidP="00013B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Oct.1433</w:t>
      </w:r>
      <w:r>
        <w:rPr>
          <w:rFonts w:cs="Times New Roman"/>
          <w:szCs w:val="24"/>
        </w:rPr>
        <w:tab/>
        <w:t>He made his Will.   (ibid.)</w:t>
      </w:r>
    </w:p>
    <w:p w14:paraId="75C7C689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0C187407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2127E692" w14:textId="77777777" w:rsidR="00013BEE" w:rsidRDefault="00013BEE" w:rsidP="00013B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Alice and John Herd(q.v.).     (ibid.)</w:t>
      </w:r>
    </w:p>
    <w:p w14:paraId="12C52118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2F935615" w14:textId="77777777" w:rsidR="00013BEE" w:rsidRDefault="00013BEE" w:rsidP="00013BEE">
      <w:pPr>
        <w:pStyle w:val="NoSpacing"/>
        <w:rPr>
          <w:rFonts w:cs="Times New Roman"/>
          <w:szCs w:val="24"/>
        </w:rPr>
      </w:pPr>
    </w:p>
    <w:p w14:paraId="425A3E98" w14:textId="77777777" w:rsidR="00013BEE" w:rsidRDefault="00013BEE" w:rsidP="00013BE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27330A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35E9D" w14:textId="77777777" w:rsidR="00013BEE" w:rsidRDefault="00013BEE" w:rsidP="009139A6">
      <w:r>
        <w:separator/>
      </w:r>
    </w:p>
  </w:endnote>
  <w:endnote w:type="continuationSeparator" w:id="0">
    <w:p w14:paraId="2CE1BC2C" w14:textId="77777777" w:rsidR="00013BEE" w:rsidRDefault="00013B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C38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6FF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EA2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E62B8" w14:textId="77777777" w:rsidR="00013BEE" w:rsidRDefault="00013BEE" w:rsidP="009139A6">
      <w:r>
        <w:separator/>
      </w:r>
    </w:p>
  </w:footnote>
  <w:footnote w:type="continuationSeparator" w:id="0">
    <w:p w14:paraId="4AEFFC47" w14:textId="77777777" w:rsidR="00013BEE" w:rsidRDefault="00013B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7E8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5D0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E3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EE"/>
    <w:rsid w:val="00013BE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BBD2A"/>
  <w15:chartTrackingRefBased/>
  <w15:docId w15:val="{30E9E74F-5999-40C1-9099-D821F6B5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2023-04-27T06:32:00Z</dcterms:created>
  <dcterms:modified xsi:type="dcterms:W3CDTF">2023-04-27T06:32:00Z</dcterms:modified>
</cp:coreProperties>
</file>