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832A0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6E5B059B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2F136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C7FA7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Jan.1444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 Wiltshire,</w:t>
      </w:r>
    </w:p>
    <w:p w14:paraId="4B5A1E1B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B41D5FD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26-91)</w:t>
      </w:r>
    </w:p>
    <w:p w14:paraId="07BB1F22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6151F" w14:textId="77777777" w:rsidR="00C4553C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8521D2" w14:textId="77777777" w:rsidR="00C4553C" w:rsidRPr="001045AF" w:rsidRDefault="00C4553C" w:rsidP="00C45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21408047" w14:textId="046F7426" w:rsidR="00BA00AB" w:rsidRPr="00C4553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455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90A9A" w14:textId="77777777" w:rsidR="00C4553C" w:rsidRDefault="00C4553C" w:rsidP="009139A6">
      <w:r>
        <w:separator/>
      </w:r>
    </w:p>
  </w:endnote>
  <w:endnote w:type="continuationSeparator" w:id="0">
    <w:p w14:paraId="5FD57903" w14:textId="77777777" w:rsidR="00C4553C" w:rsidRDefault="00C455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7E8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476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C90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5E462" w14:textId="77777777" w:rsidR="00C4553C" w:rsidRDefault="00C4553C" w:rsidP="009139A6">
      <w:r>
        <w:separator/>
      </w:r>
    </w:p>
  </w:footnote>
  <w:footnote w:type="continuationSeparator" w:id="0">
    <w:p w14:paraId="3875E5EB" w14:textId="77777777" w:rsidR="00C4553C" w:rsidRDefault="00C455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775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0ED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649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3C"/>
    <w:rsid w:val="000666E0"/>
    <w:rsid w:val="002510B7"/>
    <w:rsid w:val="005C130B"/>
    <w:rsid w:val="00826F5C"/>
    <w:rsid w:val="009139A6"/>
    <w:rsid w:val="009448BB"/>
    <w:rsid w:val="00A3176C"/>
    <w:rsid w:val="00BA00AB"/>
    <w:rsid w:val="00C4553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3ED30"/>
  <w15:chartTrackingRefBased/>
  <w15:docId w15:val="{931D58B5-D2D9-4D49-93B2-2465FA0D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2021-03-11T12:16:00Z</dcterms:created>
  <dcterms:modified xsi:type="dcterms:W3CDTF">2021-03-11T12:17:00Z</dcterms:modified>
</cp:coreProperties>
</file>