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A94A1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BECHE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BEECHE)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(fl.1408)</w:t>
      </w:r>
    </w:p>
    <w:p w14:paraId="51D4BF3A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Frome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 Merchant.</w:t>
      </w:r>
    </w:p>
    <w:p w14:paraId="69B903A3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D6FCF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47521B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Nov.1408</w:t>
      </w:r>
      <w:r>
        <w:rPr>
          <w:rFonts w:ascii="Times New Roman" w:hAnsi="Times New Roman" w:cs="Times New Roman"/>
          <w:sz w:val="24"/>
          <w:szCs w:val="24"/>
        </w:rPr>
        <w:tab/>
        <w:t xml:space="preserve">Pardoned for not appearing to answer John Dorton of Salisbury(q.v.), John </w:t>
      </w:r>
    </w:p>
    <w:p w14:paraId="2025C408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Hauley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Dartmouth(q.v.),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Melward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Damyet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63DE21CC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Dartmouth(q.v.) touching debts of £16, £100, 4 marks and 40 marks</w:t>
      </w:r>
    </w:p>
    <w:p w14:paraId="5BC38678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respectively. He was also pardoned for not appearing to answer a plea that</w:t>
      </w:r>
    </w:p>
    <w:p w14:paraId="770A90FE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34 12s to Agnes(q.v.), widow of Simon Stratford of London, draper,</w:t>
      </w:r>
    </w:p>
    <w:p w14:paraId="6B695396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Heer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executors of the Will of the said Simon.</w:t>
      </w:r>
    </w:p>
    <w:p w14:paraId="42B89050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1408-13 p.8)</w:t>
      </w:r>
    </w:p>
    <w:p w14:paraId="3D85196A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CD4DF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EF2EEC" w14:textId="77777777" w:rsidR="00C811A4" w:rsidRDefault="00C811A4" w:rsidP="00C81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2021</w:t>
      </w:r>
    </w:p>
    <w:p w14:paraId="2D114E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2EBAC" w14:textId="77777777" w:rsidR="00C811A4" w:rsidRDefault="00C811A4" w:rsidP="009139A6">
      <w:r>
        <w:separator/>
      </w:r>
    </w:p>
  </w:endnote>
  <w:endnote w:type="continuationSeparator" w:id="0">
    <w:p w14:paraId="204855E6" w14:textId="77777777" w:rsidR="00C811A4" w:rsidRDefault="00C811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D7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D5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B6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A47E5" w14:textId="77777777" w:rsidR="00C811A4" w:rsidRDefault="00C811A4" w:rsidP="009139A6">
      <w:r>
        <w:separator/>
      </w:r>
    </w:p>
  </w:footnote>
  <w:footnote w:type="continuationSeparator" w:id="0">
    <w:p w14:paraId="40B99E96" w14:textId="77777777" w:rsidR="00C811A4" w:rsidRDefault="00C811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D1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571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E5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A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11A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577B"/>
  <w15:chartTrackingRefBased/>
  <w15:docId w15:val="{066F146D-3911-4DE2-90B8-40869CC4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2021-12-02T21:02:00Z</dcterms:created>
  <dcterms:modified xsi:type="dcterms:W3CDTF">2021-12-02T21:02:00Z</dcterms:modified>
</cp:coreProperties>
</file>