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44A85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729BB52B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21F57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93C06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0808FD8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2F1B06E5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E44639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6DA09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Retherfield’s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Will.   (ibid.)</w:t>
      </w:r>
    </w:p>
    <w:p w14:paraId="1EC7899A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F695DC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00C9C" w14:textId="77777777" w:rsidR="00AC6E93" w:rsidRDefault="00AC6E93" w:rsidP="00AC6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2022</w:t>
      </w:r>
    </w:p>
    <w:p w14:paraId="5D8221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C7BBF" w14:textId="77777777" w:rsidR="00AC6E93" w:rsidRDefault="00AC6E93" w:rsidP="009139A6">
      <w:r>
        <w:separator/>
      </w:r>
    </w:p>
  </w:endnote>
  <w:endnote w:type="continuationSeparator" w:id="0">
    <w:p w14:paraId="6B85F3DE" w14:textId="77777777" w:rsidR="00AC6E93" w:rsidRDefault="00AC6E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63D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D8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1E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20EB4" w14:textId="77777777" w:rsidR="00AC6E93" w:rsidRDefault="00AC6E93" w:rsidP="009139A6">
      <w:r>
        <w:separator/>
      </w:r>
    </w:p>
  </w:footnote>
  <w:footnote w:type="continuationSeparator" w:id="0">
    <w:p w14:paraId="5348691E" w14:textId="77777777" w:rsidR="00AC6E93" w:rsidRDefault="00AC6E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B4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18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D34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93"/>
    <w:rsid w:val="000666E0"/>
    <w:rsid w:val="002510B7"/>
    <w:rsid w:val="005C130B"/>
    <w:rsid w:val="00826F5C"/>
    <w:rsid w:val="009139A6"/>
    <w:rsid w:val="009448BB"/>
    <w:rsid w:val="00A3176C"/>
    <w:rsid w:val="00AC6E9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AE672"/>
  <w15:chartTrackingRefBased/>
  <w15:docId w15:val="{F2B065BD-11BD-4DA6-9901-227D0E62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2022-03-16T21:27:00Z</dcterms:created>
  <dcterms:modified xsi:type="dcterms:W3CDTF">2022-03-16T21:27:00Z</dcterms:modified>
</cp:coreProperties>
</file>