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8971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BEDEWELL</w:t>
      </w:r>
      <w:r>
        <w:rPr>
          <w:rFonts w:ascii="Times New Roman" w:hAnsi="Times New Roman" w:cs="Times New Roman"/>
          <w:sz w:val="24"/>
          <w:szCs w:val="24"/>
        </w:rPr>
        <w:t xml:space="preserve">     (d.1414)</w:t>
      </w:r>
    </w:p>
    <w:p w14:paraId="2D7F7B4F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EAA5593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A1B401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836EC4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A3D3E54" w14:textId="77777777" w:rsidR="008921C6" w:rsidRDefault="008921C6" w:rsidP="008921C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5A8CF049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BEAFD34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0A82E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40C2F5" w14:textId="77777777" w:rsidR="008921C6" w:rsidRDefault="008921C6" w:rsidP="008921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2026</w:t>
      </w:r>
    </w:p>
    <w:p w14:paraId="42D40E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916B" w14:textId="77777777" w:rsidR="00BD301C" w:rsidRDefault="00BD301C" w:rsidP="00086E2C">
      <w:r>
        <w:separator/>
      </w:r>
    </w:p>
  </w:endnote>
  <w:endnote w:type="continuationSeparator" w:id="0">
    <w:p w14:paraId="4C8F2CFD" w14:textId="77777777" w:rsidR="00BD301C" w:rsidRDefault="00BD301C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464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B54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F2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13DC" w14:textId="77777777" w:rsidR="00BD301C" w:rsidRDefault="00BD301C" w:rsidP="00086E2C">
      <w:r>
        <w:separator/>
      </w:r>
    </w:p>
  </w:footnote>
  <w:footnote w:type="continuationSeparator" w:id="0">
    <w:p w14:paraId="21A58B70" w14:textId="77777777" w:rsidR="00BD301C" w:rsidRDefault="00BD301C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D5C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3C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A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C6"/>
    <w:rsid w:val="00086E2C"/>
    <w:rsid w:val="000A2E7A"/>
    <w:rsid w:val="001D1CE2"/>
    <w:rsid w:val="002244B7"/>
    <w:rsid w:val="00314D94"/>
    <w:rsid w:val="00617568"/>
    <w:rsid w:val="006E68FA"/>
    <w:rsid w:val="008921C6"/>
    <w:rsid w:val="00BD301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8740"/>
  <w15:chartTrackingRefBased/>
  <w15:docId w15:val="{35676869-9EB1-4BF9-AD80-B7540529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1C6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60</Words>
  <Characters>293</Characters>
  <Application>Microsoft Office Word</Application>
  <DocSecurity>0</DocSecurity>
  <Lines>13</Lines>
  <Paragraphs>6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2026-03-27T16:45:00Z</dcterms:created>
  <dcterms:modified xsi:type="dcterms:W3CDTF">2026-03-27T16:48:00Z</dcterms:modified>
</cp:coreProperties>
</file>