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77CD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BEDDEFORD (BEDFORD)</w:t>
      </w:r>
      <w:r>
        <w:rPr>
          <w:rFonts w:cs="Times New Roman"/>
        </w:rPr>
        <w:t xml:space="preserve">        (fl.1422)</w:t>
      </w:r>
    </w:p>
    <w:p w14:paraId="1884CA78" w14:textId="77777777" w:rsidR="001F65E9" w:rsidRDefault="001F65E9" w:rsidP="001F65E9">
      <w:pPr>
        <w:pStyle w:val="NoSpacing"/>
        <w:rPr>
          <w:rFonts w:cs="Times New Roman"/>
        </w:rPr>
      </w:pPr>
    </w:p>
    <w:p w14:paraId="39580CA6" w14:textId="77777777" w:rsidR="001F65E9" w:rsidRDefault="001F65E9" w:rsidP="001F65E9">
      <w:pPr>
        <w:pStyle w:val="NoSpacing"/>
        <w:rPr>
          <w:rFonts w:cs="Times New Roman"/>
        </w:rPr>
      </w:pPr>
    </w:p>
    <w:p w14:paraId="01EA18D8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>17 Nov.1422</w:t>
      </w:r>
      <w:r>
        <w:rPr>
          <w:rFonts w:cs="Times New Roman"/>
        </w:rPr>
        <w:tab/>
        <w:t>He and Richard Ulverston(q.v.) were commissioned to levy and collect in the</w:t>
      </w:r>
    </w:p>
    <w:p w14:paraId="0CC7D676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port of Hull and all adjacent ports and places the customs on wools,</w:t>
      </w:r>
    </w:p>
    <w:p w14:paraId="697B24FD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hides and woolfells and to keep the </w:t>
      </w:r>
      <w:proofErr w:type="spellStart"/>
      <w:r>
        <w:rPr>
          <w:rFonts w:cs="Times New Roman"/>
        </w:rPr>
        <w:t>cocket</w:t>
      </w:r>
      <w:proofErr w:type="spellEnd"/>
      <w:r>
        <w:rPr>
          <w:rFonts w:cs="Times New Roman"/>
        </w:rPr>
        <w:t xml:space="preserve"> seal.</w:t>
      </w:r>
    </w:p>
    <w:p w14:paraId="3446F09E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(C.F.R. 1422-30 p.23)</w:t>
      </w:r>
    </w:p>
    <w:p w14:paraId="2089AB7A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 xml:space="preserve">  8 Feb.1423</w:t>
      </w:r>
      <w:r>
        <w:rPr>
          <w:rFonts w:cs="Times New Roman"/>
        </w:rPr>
        <w:tab/>
        <w:t>He and Richard Ulverston(q.v.) were commissioned to levy and collect in the</w:t>
      </w:r>
    </w:p>
    <w:p w14:paraId="5C842522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port of Hull and all adjacent ports and places the customs on wools,</w:t>
      </w:r>
    </w:p>
    <w:p w14:paraId="549183EF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hides and woolfells and to keep the </w:t>
      </w:r>
      <w:proofErr w:type="spellStart"/>
      <w:r>
        <w:rPr>
          <w:rFonts w:cs="Times New Roman"/>
        </w:rPr>
        <w:t>cocket</w:t>
      </w:r>
      <w:proofErr w:type="spellEnd"/>
      <w:r>
        <w:rPr>
          <w:rFonts w:cs="Times New Roman"/>
        </w:rPr>
        <w:t xml:space="preserve"> seal.    (ibid.)</w:t>
      </w:r>
    </w:p>
    <w:p w14:paraId="6D7F47F4" w14:textId="77777777" w:rsidR="001F65E9" w:rsidRDefault="001F65E9" w:rsidP="001F65E9">
      <w:pPr>
        <w:pStyle w:val="NoSpacing"/>
        <w:rPr>
          <w:rFonts w:cs="Times New Roman"/>
        </w:rPr>
      </w:pPr>
    </w:p>
    <w:p w14:paraId="46F85D91" w14:textId="77777777" w:rsidR="001F65E9" w:rsidRDefault="001F65E9" w:rsidP="001F65E9">
      <w:pPr>
        <w:pStyle w:val="NoSpacing"/>
        <w:rPr>
          <w:rFonts w:cs="Times New Roman"/>
        </w:rPr>
      </w:pPr>
    </w:p>
    <w:p w14:paraId="412A5C51" w14:textId="77777777" w:rsidR="001F65E9" w:rsidRDefault="001F65E9" w:rsidP="001F65E9">
      <w:pPr>
        <w:pStyle w:val="NoSpacing"/>
        <w:rPr>
          <w:rFonts w:cs="Times New Roman"/>
        </w:rPr>
      </w:pPr>
      <w:r>
        <w:rPr>
          <w:rFonts w:cs="Times New Roman"/>
        </w:rPr>
        <w:t>18 May 2026</w:t>
      </w:r>
    </w:p>
    <w:p w14:paraId="248CC64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34D23" w14:textId="77777777" w:rsidR="00D3774C" w:rsidRDefault="00D3774C" w:rsidP="00086E2C">
      <w:pPr>
        <w:spacing w:after="0" w:line="240" w:lineRule="auto"/>
      </w:pPr>
      <w:r>
        <w:separator/>
      </w:r>
    </w:p>
  </w:endnote>
  <w:endnote w:type="continuationSeparator" w:id="0">
    <w:p w14:paraId="6927D542" w14:textId="77777777" w:rsidR="00D3774C" w:rsidRDefault="00D3774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328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3C46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910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A349" w14:textId="77777777" w:rsidR="00D3774C" w:rsidRDefault="00D3774C" w:rsidP="00086E2C">
      <w:pPr>
        <w:spacing w:after="0" w:line="240" w:lineRule="auto"/>
      </w:pPr>
      <w:r>
        <w:separator/>
      </w:r>
    </w:p>
  </w:footnote>
  <w:footnote w:type="continuationSeparator" w:id="0">
    <w:p w14:paraId="4CABA338" w14:textId="77777777" w:rsidR="00D3774C" w:rsidRDefault="00D3774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E35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159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C9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E9"/>
    <w:rsid w:val="00086E2C"/>
    <w:rsid w:val="000A2E7A"/>
    <w:rsid w:val="001F65E9"/>
    <w:rsid w:val="002244B7"/>
    <w:rsid w:val="00314D94"/>
    <w:rsid w:val="005435B9"/>
    <w:rsid w:val="00617568"/>
    <w:rsid w:val="006E68FA"/>
    <w:rsid w:val="008E56AD"/>
    <w:rsid w:val="009262BD"/>
    <w:rsid w:val="00AF65CA"/>
    <w:rsid w:val="00D3774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9D0B2"/>
  <w15:chartTrackingRefBased/>
  <w15:docId w15:val="{587A5D9D-0510-4028-9B6A-8AA1BB8E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2026-05-22T10:11:00Z</dcterms:created>
  <dcterms:modified xsi:type="dcterms:W3CDTF">2026-05-22T10:12:00Z</dcterms:modified>
</cp:coreProperties>
</file>