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B5D11" w14:textId="77777777" w:rsidR="00036E32" w:rsidRDefault="00036E32" w:rsidP="00036E3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Nicholas BECHER</w:t>
      </w:r>
      <w:r>
        <w:rPr>
          <w:rFonts w:ascii="Times New Roman" w:hAnsi="Times New Roman" w:cs="Times New Roman"/>
          <w:lang w:val="en-US"/>
        </w:rPr>
        <w:t xml:space="preserve">      (fl.1487)</w:t>
      </w:r>
    </w:p>
    <w:p w14:paraId="633E1098" w14:textId="77777777" w:rsidR="00036E32" w:rsidRDefault="00036E32" w:rsidP="00036E3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Tunbridge, Kent. Cutler.</w:t>
      </w:r>
    </w:p>
    <w:p w14:paraId="5F0F72A1" w14:textId="77777777" w:rsidR="00036E32" w:rsidRDefault="00036E32" w:rsidP="00036E32">
      <w:pPr>
        <w:pStyle w:val="NoSpacing"/>
        <w:rPr>
          <w:rFonts w:ascii="Times New Roman" w:hAnsi="Times New Roman" w:cs="Times New Roman"/>
          <w:lang w:val="en-US"/>
        </w:rPr>
      </w:pPr>
    </w:p>
    <w:p w14:paraId="6EAD7B67" w14:textId="77777777" w:rsidR="00036E32" w:rsidRDefault="00036E32" w:rsidP="00036E32">
      <w:pPr>
        <w:pStyle w:val="NoSpacing"/>
        <w:rPr>
          <w:rFonts w:ascii="Times New Roman" w:hAnsi="Times New Roman" w:cs="Times New Roman"/>
          <w:lang w:val="en-US"/>
        </w:rPr>
      </w:pPr>
    </w:p>
    <w:p w14:paraId="1064145C" w14:textId="77777777" w:rsidR="00036E32" w:rsidRDefault="00036E32" w:rsidP="00036E3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1487</w:t>
      </w:r>
      <w:r>
        <w:rPr>
          <w:rFonts w:ascii="Times New Roman" w:hAnsi="Times New Roman" w:cs="Times New Roman"/>
          <w:lang w:val="en-US"/>
        </w:rPr>
        <w:tab/>
        <w:t>Robert Drury and 2 others brought a plaint of trespass and contempt</w:t>
      </w:r>
    </w:p>
    <w:p w14:paraId="6A6DBD4C" w14:textId="77777777" w:rsidR="00036E32" w:rsidRDefault="00036E32" w:rsidP="00036E3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against him and 3 others.</w:t>
      </w:r>
    </w:p>
    <w:p w14:paraId="0F040F70" w14:textId="77777777" w:rsidR="00036E32" w:rsidRDefault="00036E32" w:rsidP="00036E3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F76CB">
          <w:rPr>
            <w:rStyle w:val="Hyperlink"/>
            <w:rFonts w:ascii="Times New Roman" w:hAnsi="Times New Roman" w:cs="Times New Roman"/>
            <w:lang w:val="en-US"/>
          </w:rPr>
          <w:t>https://waalt.uh.edu/index.php/KB27/905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9D0F4B6" w14:textId="77777777" w:rsidR="00036E32" w:rsidRDefault="00036E32" w:rsidP="00036E32">
      <w:pPr>
        <w:pStyle w:val="NoSpacing"/>
        <w:rPr>
          <w:rFonts w:ascii="Times New Roman" w:hAnsi="Times New Roman" w:cs="Times New Roman"/>
          <w:lang w:val="en-US"/>
        </w:rPr>
      </w:pPr>
    </w:p>
    <w:p w14:paraId="5048A65C" w14:textId="77777777" w:rsidR="00036E32" w:rsidRDefault="00036E32" w:rsidP="00036E32">
      <w:pPr>
        <w:pStyle w:val="NoSpacing"/>
        <w:rPr>
          <w:rFonts w:ascii="Times New Roman" w:hAnsi="Times New Roman" w:cs="Times New Roman"/>
          <w:lang w:val="en-US"/>
        </w:rPr>
      </w:pPr>
    </w:p>
    <w:p w14:paraId="0E22F2C3" w14:textId="77777777" w:rsidR="00036E32" w:rsidRDefault="00036E32" w:rsidP="00036E32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 April 2026</w:t>
      </w:r>
    </w:p>
    <w:p w14:paraId="0FC8E5F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1CBB0" w14:textId="77777777" w:rsidR="00A00F68" w:rsidRDefault="00A00F68" w:rsidP="00086E2C">
      <w:pPr>
        <w:spacing w:after="0" w:line="240" w:lineRule="auto"/>
      </w:pPr>
      <w:r>
        <w:separator/>
      </w:r>
    </w:p>
  </w:endnote>
  <w:endnote w:type="continuationSeparator" w:id="0">
    <w:p w14:paraId="71E128D2" w14:textId="77777777" w:rsidR="00A00F68" w:rsidRDefault="00A00F6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DB43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1BE7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F599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0A1BB" w14:textId="77777777" w:rsidR="00A00F68" w:rsidRDefault="00A00F68" w:rsidP="00086E2C">
      <w:pPr>
        <w:spacing w:after="0" w:line="240" w:lineRule="auto"/>
      </w:pPr>
      <w:r>
        <w:separator/>
      </w:r>
    </w:p>
  </w:footnote>
  <w:footnote w:type="continuationSeparator" w:id="0">
    <w:p w14:paraId="434EDF41" w14:textId="77777777" w:rsidR="00A00F68" w:rsidRDefault="00A00F6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4CB7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51ED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33CB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32"/>
    <w:rsid w:val="00036E32"/>
    <w:rsid w:val="00086E2C"/>
    <w:rsid w:val="000A2E7A"/>
    <w:rsid w:val="002244B7"/>
    <w:rsid w:val="00314D94"/>
    <w:rsid w:val="004C00F4"/>
    <w:rsid w:val="00617568"/>
    <w:rsid w:val="006E68FA"/>
    <w:rsid w:val="00A00F6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F70EF"/>
  <w15:chartTrackingRefBased/>
  <w15:docId w15:val="{2E0D8AD3-14D6-46D1-B0B6-7C5A71E2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36E3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36E3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46</Words>
  <Characters>234</Characters>
  <Application>Microsoft Office Word</Application>
  <DocSecurity>0</DocSecurity>
  <Lines>14</Lines>
  <Paragraphs>9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2026-04-07T10:56:00Z</dcterms:created>
  <dcterms:modified xsi:type="dcterms:W3CDTF">2026-04-07T10:57:00Z</dcterms:modified>
</cp:coreProperties>
</file>